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540163" w14:textId="09D2D605" w:rsidR="00144C46" w:rsidRDefault="009C5B18" w:rsidP="00A67EAA">
      <w:pPr>
        <w:ind w:hanging="1710"/>
      </w:pPr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714560" behindDoc="1" locked="0" layoutInCell="1" allowOverlap="1" wp14:anchorId="77BCEE98" wp14:editId="0ED640F5">
            <wp:simplePos x="0" y="0"/>
            <wp:positionH relativeFrom="column">
              <wp:posOffset>0</wp:posOffset>
            </wp:positionH>
            <wp:positionV relativeFrom="paragraph">
              <wp:posOffset>-173355</wp:posOffset>
            </wp:positionV>
            <wp:extent cx="7772400" cy="1599442"/>
            <wp:effectExtent l="0" t="0" r="0" b="1270"/>
            <wp:wrapNone/>
            <wp:docPr id="32" name="Picture 32" descr="Macintosh HD:Users:afonseca:Desktop:Personal:5th:RCC:RCC-0040-16 ShopIn Annual Concepts 8:Assets:Shop In word doc background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fonseca:Desktop:Personal:5th:RCC:RCC-0040-16 ShopIn Annual Concepts 8:Assets:Shop In word doc background v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59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615DF" w14:textId="3637EEEA" w:rsidR="00144C46" w:rsidRPr="00144C46" w:rsidRDefault="00144C46" w:rsidP="00144C46"/>
    <w:p w14:paraId="3041DCDC" w14:textId="5D9D05DC" w:rsidR="00144C46" w:rsidRPr="00144C46" w:rsidRDefault="00144C46" w:rsidP="00144C46"/>
    <w:p w14:paraId="69C2BD62" w14:textId="77777777" w:rsidR="00144C46" w:rsidRPr="00144C46" w:rsidRDefault="00144C46" w:rsidP="00144C46"/>
    <w:p w14:paraId="6EE85428" w14:textId="77777777" w:rsidR="00144C46" w:rsidRPr="00144C46" w:rsidRDefault="00144C46" w:rsidP="00144C46"/>
    <w:p w14:paraId="61F17086" w14:textId="66B1FA71" w:rsidR="00144C46" w:rsidRPr="00144C46" w:rsidRDefault="00144C46" w:rsidP="00144C46"/>
    <w:p w14:paraId="0676B766" w14:textId="6A215944" w:rsidR="00144C46" w:rsidRPr="00144C46" w:rsidRDefault="00144C46" w:rsidP="00144C46"/>
    <w:p w14:paraId="13667B0E" w14:textId="09B64435" w:rsidR="00144C46" w:rsidRPr="00144C46" w:rsidRDefault="00144C46" w:rsidP="00144C46"/>
    <w:p w14:paraId="5D8B8800" w14:textId="1E879BAD" w:rsidR="00144C46" w:rsidRPr="00144C46" w:rsidRDefault="002D2A49" w:rsidP="00144C46">
      <w:r w:rsidRPr="006076EE">
        <w:rPr>
          <w:noProof/>
        </w:rPr>
        <w:drawing>
          <wp:anchor distT="0" distB="0" distL="114300" distR="114300" simplePos="0" relativeHeight="251700224" behindDoc="0" locked="0" layoutInCell="1" allowOverlap="1" wp14:anchorId="494DB64C" wp14:editId="74A7BE02">
            <wp:simplePos x="0" y="0"/>
            <wp:positionH relativeFrom="column">
              <wp:posOffset>965200</wp:posOffset>
            </wp:positionH>
            <wp:positionV relativeFrom="paragraph">
              <wp:posOffset>140335</wp:posOffset>
            </wp:positionV>
            <wp:extent cx="2172335" cy="1055370"/>
            <wp:effectExtent l="0" t="0" r="12065" b="11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3296" behindDoc="0" locked="0" layoutInCell="1" allowOverlap="1" wp14:anchorId="2AAD8C17" wp14:editId="61758622">
            <wp:simplePos x="0" y="0"/>
            <wp:positionH relativeFrom="column">
              <wp:posOffset>3982085</wp:posOffset>
            </wp:positionH>
            <wp:positionV relativeFrom="paragraph">
              <wp:posOffset>377825</wp:posOffset>
            </wp:positionV>
            <wp:extent cx="2612390" cy="666115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1248" behindDoc="0" locked="0" layoutInCell="1" allowOverlap="1" wp14:anchorId="4530A75E" wp14:editId="21E4CC12">
            <wp:simplePos x="0" y="0"/>
            <wp:positionH relativeFrom="column">
              <wp:posOffset>4296410</wp:posOffset>
            </wp:positionH>
            <wp:positionV relativeFrom="paragraph">
              <wp:posOffset>1341755</wp:posOffset>
            </wp:positionV>
            <wp:extent cx="2009140" cy="8210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4320" behindDoc="0" locked="0" layoutInCell="1" allowOverlap="1" wp14:anchorId="721A9581" wp14:editId="329F3C9B">
            <wp:simplePos x="0" y="0"/>
            <wp:positionH relativeFrom="column">
              <wp:posOffset>724535</wp:posOffset>
            </wp:positionH>
            <wp:positionV relativeFrom="paragraph">
              <wp:posOffset>1621790</wp:posOffset>
            </wp:positionV>
            <wp:extent cx="2612390" cy="383540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5344" behindDoc="0" locked="0" layoutInCell="1" allowOverlap="1" wp14:anchorId="249CB84E" wp14:editId="71931526">
            <wp:simplePos x="0" y="0"/>
            <wp:positionH relativeFrom="column">
              <wp:posOffset>4192905</wp:posOffset>
            </wp:positionH>
            <wp:positionV relativeFrom="paragraph">
              <wp:posOffset>2543810</wp:posOffset>
            </wp:positionV>
            <wp:extent cx="2268855" cy="699770"/>
            <wp:effectExtent l="0" t="0" r="0" b="114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2272" behindDoc="0" locked="0" layoutInCell="1" allowOverlap="1" wp14:anchorId="4DB3EDE6" wp14:editId="27DA0233">
            <wp:simplePos x="0" y="0"/>
            <wp:positionH relativeFrom="column">
              <wp:posOffset>865505</wp:posOffset>
            </wp:positionH>
            <wp:positionV relativeFrom="paragraph">
              <wp:posOffset>2446655</wp:posOffset>
            </wp:positionV>
            <wp:extent cx="2334895" cy="720090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8C18D3A" wp14:editId="12E64B0E">
                <wp:simplePos x="0" y="0"/>
                <wp:positionH relativeFrom="column">
                  <wp:posOffset>0</wp:posOffset>
                </wp:positionH>
                <wp:positionV relativeFrom="paragraph">
                  <wp:posOffset>3742055</wp:posOffset>
                </wp:positionV>
                <wp:extent cx="7795260" cy="4739005"/>
                <wp:effectExtent l="0" t="0" r="2540" b="1079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260" cy="4739005"/>
                        </a:xfrm>
                        <a:prstGeom prst="rect">
                          <a:avLst/>
                        </a:prstGeom>
                        <a:solidFill>
                          <a:srgbClr val="0A377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0;margin-top:294.65pt;width:613.8pt;height:373.1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" fillcolor="#0a3776" stroked="f"/>
            </w:pict>
          </mc:Fallback>
        </mc:AlternateContent>
      </w:r>
      <w:r w:rsidRPr="006076EE">
        <w:rPr>
          <w:noProof/>
        </w:rPr>
        <w:drawing>
          <wp:anchor distT="0" distB="0" distL="114300" distR="114300" simplePos="0" relativeHeight="251713536" behindDoc="0" locked="0" layoutInCell="1" allowOverlap="1" wp14:anchorId="0D130D7C" wp14:editId="39ABE7BF">
            <wp:simplePos x="0" y="0"/>
            <wp:positionH relativeFrom="column">
              <wp:posOffset>4245610</wp:posOffset>
            </wp:positionH>
            <wp:positionV relativeFrom="paragraph">
              <wp:posOffset>7023735</wp:posOffset>
            </wp:positionV>
            <wp:extent cx="2508885" cy="773430"/>
            <wp:effectExtent l="0" t="0" r="571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9440" behindDoc="0" locked="0" layoutInCell="1" allowOverlap="1" wp14:anchorId="2B0E64A6" wp14:editId="5FF0F31F">
            <wp:simplePos x="0" y="0"/>
            <wp:positionH relativeFrom="column">
              <wp:posOffset>974725</wp:posOffset>
            </wp:positionH>
            <wp:positionV relativeFrom="paragraph">
              <wp:posOffset>4272280</wp:posOffset>
            </wp:positionV>
            <wp:extent cx="2337435" cy="1136650"/>
            <wp:effectExtent l="0" t="0" r="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7392" behindDoc="0" locked="0" layoutInCell="1" allowOverlap="1" wp14:anchorId="05432FC8" wp14:editId="0DD282CF">
            <wp:simplePos x="0" y="0"/>
            <wp:positionH relativeFrom="column">
              <wp:posOffset>4106545</wp:posOffset>
            </wp:positionH>
            <wp:positionV relativeFrom="paragraph">
              <wp:posOffset>4580255</wp:posOffset>
            </wp:positionV>
            <wp:extent cx="2751455" cy="7016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10464" behindDoc="0" locked="0" layoutInCell="1" allowOverlap="1" wp14:anchorId="17F71BFC" wp14:editId="5BF62ABD">
            <wp:simplePos x="0" y="0"/>
            <wp:positionH relativeFrom="column">
              <wp:posOffset>4371340</wp:posOffset>
            </wp:positionH>
            <wp:positionV relativeFrom="paragraph">
              <wp:posOffset>5652135</wp:posOffset>
            </wp:positionV>
            <wp:extent cx="2176145" cy="890270"/>
            <wp:effectExtent l="0" t="0" r="825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12512" behindDoc="0" locked="0" layoutInCell="1" allowOverlap="1" wp14:anchorId="198FA2D3" wp14:editId="68889CD9">
            <wp:simplePos x="0" y="0"/>
            <wp:positionH relativeFrom="column">
              <wp:posOffset>768350</wp:posOffset>
            </wp:positionH>
            <wp:positionV relativeFrom="paragraph">
              <wp:posOffset>5944235</wp:posOffset>
            </wp:positionV>
            <wp:extent cx="2751455" cy="404495"/>
            <wp:effectExtent l="0" t="0" r="0" b="190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11488" behindDoc="0" locked="0" layoutInCell="1" allowOverlap="1" wp14:anchorId="5E9E6A3F" wp14:editId="4C86C035">
            <wp:simplePos x="0" y="0"/>
            <wp:positionH relativeFrom="column">
              <wp:posOffset>964565</wp:posOffset>
            </wp:positionH>
            <wp:positionV relativeFrom="paragraph">
              <wp:posOffset>6953250</wp:posOffset>
            </wp:positionV>
            <wp:extent cx="2355215" cy="725805"/>
            <wp:effectExtent l="0" t="0" r="6985" b="1079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D3F84" w14:textId="6D8B45CA" w:rsidR="00144C46" w:rsidRPr="00144C46" w:rsidRDefault="00144C46" w:rsidP="00144C46"/>
    <w:p w14:paraId="44AA8AC9" w14:textId="77777777" w:rsidR="00144C46" w:rsidRPr="00144C46" w:rsidRDefault="00144C46" w:rsidP="00144C46"/>
    <w:p w14:paraId="5D9B2712" w14:textId="77777777" w:rsidR="00144C46" w:rsidRPr="00144C46" w:rsidRDefault="00144C46" w:rsidP="00144C46"/>
    <w:p w14:paraId="2436C684" w14:textId="77777777" w:rsidR="00144C46" w:rsidRPr="00144C46" w:rsidRDefault="00144C46" w:rsidP="00144C46"/>
    <w:p w14:paraId="646A7BC9" w14:textId="77777777" w:rsidR="00144C46" w:rsidRPr="00144C46" w:rsidRDefault="00144C46" w:rsidP="00144C46"/>
    <w:p w14:paraId="641BB2F2" w14:textId="2774D5B0" w:rsidR="00144C46" w:rsidRPr="00144C46" w:rsidRDefault="00144C46" w:rsidP="00144C46"/>
    <w:p w14:paraId="15ACE175" w14:textId="7277DC70" w:rsidR="00144C46" w:rsidRPr="00144C46" w:rsidRDefault="00144C46" w:rsidP="00144C46"/>
    <w:p w14:paraId="2451FC6E" w14:textId="0D4A0533" w:rsidR="00144C46" w:rsidRPr="00144C46" w:rsidRDefault="00144C46" w:rsidP="00144C46"/>
    <w:p w14:paraId="784DC0E7" w14:textId="543B5590" w:rsidR="00144C46" w:rsidRPr="00144C46" w:rsidRDefault="00144C46" w:rsidP="00144C46"/>
    <w:p w14:paraId="59EE5FEB" w14:textId="13802C81" w:rsidR="00144C46" w:rsidRPr="00144C46" w:rsidRDefault="00144C46" w:rsidP="00144C46"/>
    <w:p w14:paraId="28E299E8" w14:textId="7E797956" w:rsidR="00144C46" w:rsidRPr="00144C46" w:rsidRDefault="00144C46" w:rsidP="00144C46"/>
    <w:p w14:paraId="18372377" w14:textId="12FBAC4E" w:rsidR="00144C46" w:rsidRPr="00144C46" w:rsidRDefault="00144C46" w:rsidP="00144C46"/>
    <w:p w14:paraId="165838F7" w14:textId="0D75A870" w:rsidR="00144C46" w:rsidRPr="00144C46" w:rsidRDefault="00144C46" w:rsidP="00144C46"/>
    <w:p w14:paraId="518E2010" w14:textId="578ACFBA" w:rsidR="00144C46" w:rsidRPr="00144C46" w:rsidRDefault="00144C46" w:rsidP="00144C46"/>
    <w:p w14:paraId="5470F8D4" w14:textId="30E5A1E1" w:rsidR="00144C46" w:rsidRPr="00144C46" w:rsidRDefault="00144C46" w:rsidP="00144C46"/>
    <w:p w14:paraId="0D06AFE4" w14:textId="353621AA" w:rsidR="00144C46" w:rsidRPr="00144C46" w:rsidRDefault="00144C46" w:rsidP="00144C46"/>
    <w:p w14:paraId="54966D42" w14:textId="0CEA477B" w:rsidR="00144C46" w:rsidRPr="00144C46" w:rsidRDefault="00144C46" w:rsidP="00144C46"/>
    <w:p w14:paraId="29EA55FE" w14:textId="7DEBBF0D" w:rsidR="00144C46" w:rsidRPr="00144C46" w:rsidRDefault="00144C46" w:rsidP="00144C46"/>
    <w:p w14:paraId="1DF1C306" w14:textId="17BFDB1F" w:rsidR="00144C46" w:rsidRPr="00144C46" w:rsidRDefault="00144C46" w:rsidP="00144C46"/>
    <w:p w14:paraId="5ED3772C" w14:textId="4DACE03C" w:rsidR="00144C46" w:rsidRPr="00144C46" w:rsidRDefault="00144C46" w:rsidP="00144C46"/>
    <w:p w14:paraId="718FC373" w14:textId="42107C87" w:rsidR="00144C46" w:rsidRPr="00144C46" w:rsidRDefault="00144C46" w:rsidP="00144C46"/>
    <w:p w14:paraId="334A0545" w14:textId="16AB8BA3" w:rsidR="00144C46" w:rsidRPr="00144C46" w:rsidRDefault="00144C46" w:rsidP="00144C46"/>
    <w:p w14:paraId="39B8F086" w14:textId="07E86641" w:rsidR="00144C46" w:rsidRPr="00144C46" w:rsidRDefault="00144C46" w:rsidP="00144C46"/>
    <w:p w14:paraId="06F010F6" w14:textId="77777777" w:rsidR="00144C46" w:rsidRPr="00144C46" w:rsidRDefault="00144C46" w:rsidP="00144C46"/>
    <w:p w14:paraId="42C75D65" w14:textId="538FD7B0" w:rsidR="00144C46" w:rsidRPr="00144C46" w:rsidRDefault="00144C46" w:rsidP="00144C46"/>
    <w:p w14:paraId="7556D616" w14:textId="77777777" w:rsidR="00144C46" w:rsidRPr="00144C46" w:rsidRDefault="00144C46" w:rsidP="00144C46"/>
    <w:p w14:paraId="1F600780" w14:textId="1AE52F31" w:rsidR="00144C46" w:rsidRPr="00144C46" w:rsidRDefault="00144C46" w:rsidP="00144C46"/>
    <w:p w14:paraId="420C7691" w14:textId="5A3E5605" w:rsidR="00144C46" w:rsidRPr="00144C46" w:rsidRDefault="00144C46" w:rsidP="00144C46"/>
    <w:p w14:paraId="732D73F0" w14:textId="5A64CC70" w:rsidR="00144C46" w:rsidRPr="00144C46" w:rsidRDefault="00144C46" w:rsidP="00144C46"/>
    <w:p w14:paraId="31C5A12B" w14:textId="07DEE53B" w:rsidR="00144C46" w:rsidRPr="00144C46" w:rsidRDefault="00144C46" w:rsidP="00144C46"/>
    <w:p w14:paraId="05C4C684" w14:textId="3C9D4CB3" w:rsidR="00144C46" w:rsidRPr="00144C46" w:rsidRDefault="00144C46" w:rsidP="00144C46"/>
    <w:p w14:paraId="69006BE6" w14:textId="63555A9E" w:rsidR="00144C46" w:rsidRPr="00144C46" w:rsidRDefault="00144C46" w:rsidP="00144C46"/>
    <w:p w14:paraId="50384E5D" w14:textId="77777777" w:rsidR="00144C46" w:rsidRPr="00144C46" w:rsidRDefault="00144C46" w:rsidP="00144C46"/>
    <w:p w14:paraId="1B2330A3" w14:textId="1AF05E66" w:rsidR="00144C46" w:rsidRPr="00144C46" w:rsidRDefault="00144C46" w:rsidP="00144C46"/>
    <w:p w14:paraId="300D9171" w14:textId="795308F6" w:rsidR="00144C46" w:rsidRPr="00144C46" w:rsidRDefault="00144C46" w:rsidP="00144C46"/>
    <w:p w14:paraId="139166AF" w14:textId="797F9B95" w:rsidR="00144C46" w:rsidRPr="00144C46" w:rsidRDefault="00144C46" w:rsidP="00144C46"/>
    <w:p w14:paraId="4C1CF7C1" w14:textId="3E9DE489" w:rsidR="00144C46" w:rsidRPr="00144C46" w:rsidRDefault="00144C46" w:rsidP="00144C46"/>
    <w:p w14:paraId="0E597917" w14:textId="0E64459C" w:rsidR="00144C46" w:rsidRPr="00144C46" w:rsidRDefault="00144C46" w:rsidP="00144C46"/>
    <w:p w14:paraId="19870FE5" w14:textId="20BF002D" w:rsidR="00144C46" w:rsidRPr="00144C46" w:rsidRDefault="00144C46" w:rsidP="00144C46"/>
    <w:p w14:paraId="6D7981EE" w14:textId="7D286A5D" w:rsidR="00144C46" w:rsidRPr="00144C46" w:rsidRDefault="00144C46" w:rsidP="00144C46"/>
    <w:p w14:paraId="697A7B13" w14:textId="77777777" w:rsidR="00144C46" w:rsidRPr="00144C46" w:rsidRDefault="00144C46" w:rsidP="00144C46"/>
    <w:p w14:paraId="18CC57EF" w14:textId="125176F1" w:rsidR="0011608A" w:rsidRPr="0096098A" w:rsidRDefault="0011608A" w:rsidP="0011608A"/>
    <w:p w14:paraId="7256230B" w14:textId="77777777" w:rsidR="0011608A" w:rsidRPr="0096098A" w:rsidRDefault="0011608A" w:rsidP="0011608A"/>
    <w:p w14:paraId="6D8B582D" w14:textId="77777777" w:rsidR="0011608A" w:rsidRPr="0096098A" w:rsidRDefault="0011608A" w:rsidP="0011608A"/>
    <w:p w14:paraId="15C2A7DE" w14:textId="77777777" w:rsidR="0011608A" w:rsidRPr="0096098A" w:rsidRDefault="0011608A" w:rsidP="0011608A"/>
    <w:p w14:paraId="67AEAA51" w14:textId="5C910B45" w:rsidR="0011608A" w:rsidRPr="0096098A" w:rsidRDefault="0011608A" w:rsidP="0011608A"/>
    <w:p w14:paraId="32C8C7E2" w14:textId="51325BB4" w:rsidR="0011608A" w:rsidRPr="0096098A" w:rsidRDefault="002D2A49" w:rsidP="0011608A">
      <w:r>
        <w:rPr>
          <w:rFonts w:hint="eastAsia"/>
          <w:noProof/>
        </w:rPr>
        <w:drawing>
          <wp:anchor distT="0" distB="0" distL="114300" distR="114300" simplePos="0" relativeHeight="251721728" behindDoc="1" locked="0" layoutInCell="1" allowOverlap="1" wp14:anchorId="7D7103EF" wp14:editId="29012FB9">
            <wp:simplePos x="0" y="0"/>
            <wp:positionH relativeFrom="column">
              <wp:posOffset>0</wp:posOffset>
            </wp:positionH>
            <wp:positionV relativeFrom="paragraph">
              <wp:posOffset>-175260</wp:posOffset>
            </wp:positionV>
            <wp:extent cx="7772400" cy="1598295"/>
            <wp:effectExtent l="0" t="0" r="0" b="1905"/>
            <wp:wrapNone/>
            <wp:docPr id="10" name="Picture 10" descr="Macintosh HD:Users:afonseca:Desktop:Personal:5th:RCC:RCC-0040-16 ShopIn Annual Concepts 8:Assets:Shop In word doc background v2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fonseca:Desktop:Personal:5th:RCC:RCC-0040-16 ShopIn Annual Concepts 8:Assets:Shop In word doc background v2 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8F680" w14:textId="77777777" w:rsidR="0011608A" w:rsidRPr="0096098A" w:rsidRDefault="0011608A" w:rsidP="0011608A"/>
    <w:p w14:paraId="7C057EB0" w14:textId="77777777" w:rsidR="0011608A" w:rsidRPr="0096098A" w:rsidRDefault="0011608A" w:rsidP="0011608A"/>
    <w:p w14:paraId="79DA1F3E" w14:textId="77777777" w:rsidR="0011608A" w:rsidRPr="0096098A" w:rsidRDefault="0011608A" w:rsidP="0011608A"/>
    <w:p w14:paraId="3FED90B9" w14:textId="43050566" w:rsidR="0011608A" w:rsidRPr="0096098A" w:rsidRDefault="00A11099" w:rsidP="0011608A">
      <w:r w:rsidRPr="000C70C2">
        <w:rPr>
          <w:noProof/>
        </w:rPr>
        <w:drawing>
          <wp:anchor distT="0" distB="0" distL="114300" distR="114300" simplePos="0" relativeHeight="251720704" behindDoc="1" locked="0" layoutInCell="1" allowOverlap="1" wp14:anchorId="6346B75C" wp14:editId="79A4C43C">
            <wp:simplePos x="0" y="0"/>
            <wp:positionH relativeFrom="column">
              <wp:posOffset>60960</wp:posOffset>
            </wp:positionH>
            <wp:positionV relativeFrom="paragraph">
              <wp:posOffset>38100</wp:posOffset>
            </wp:positionV>
            <wp:extent cx="7657465" cy="85674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465" cy="856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0C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B30E0C0" wp14:editId="3020E959">
                <wp:simplePos x="0" y="0"/>
                <wp:positionH relativeFrom="column">
                  <wp:posOffset>457200</wp:posOffset>
                </wp:positionH>
                <wp:positionV relativeFrom="paragraph">
                  <wp:posOffset>6896100</wp:posOffset>
                </wp:positionV>
                <wp:extent cx="6858000" cy="9144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18607" w14:textId="77777777" w:rsidR="002D2A49" w:rsidRPr="0096098A" w:rsidRDefault="002D2A49" w:rsidP="002D2A49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</w:rPr>
                              <w:t>Customizable message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36pt;margin-top:543pt;width:540pt;height:1in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" filled="f" stroked="f">
                <v:textbox>
                  <w:txbxContent>
                    <w:p w14:paraId="2D618607" w14:textId="77777777" w:rsidR="002D2A49" w:rsidRPr="0096098A" w:rsidRDefault="002D2A49" w:rsidP="002D2A49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</w:rPr>
                        <w:t>Customizable message goes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D5E526" w14:textId="294E7C58" w:rsidR="0011608A" w:rsidRPr="0096098A" w:rsidRDefault="0011608A" w:rsidP="0011608A"/>
    <w:p w14:paraId="03C4916A" w14:textId="77777777" w:rsidR="0011608A" w:rsidRPr="0096098A" w:rsidRDefault="0011608A" w:rsidP="0011608A"/>
    <w:p w14:paraId="270B423C" w14:textId="77777777" w:rsidR="0011608A" w:rsidRPr="0096098A" w:rsidRDefault="0011608A" w:rsidP="0011608A"/>
    <w:p w14:paraId="75F8D082" w14:textId="77777777" w:rsidR="0011608A" w:rsidRPr="0096098A" w:rsidRDefault="0011608A" w:rsidP="0011608A"/>
    <w:p w14:paraId="65640DD3" w14:textId="77777777" w:rsidR="0011608A" w:rsidRPr="0096098A" w:rsidRDefault="0011608A" w:rsidP="0011608A"/>
    <w:p w14:paraId="4A734892" w14:textId="77777777" w:rsidR="0011608A" w:rsidRPr="0096098A" w:rsidRDefault="0011608A" w:rsidP="0011608A"/>
    <w:p w14:paraId="43B3D89D" w14:textId="77777777" w:rsidR="0011608A" w:rsidRPr="0096098A" w:rsidRDefault="0011608A" w:rsidP="0011608A"/>
    <w:p w14:paraId="6589D520" w14:textId="77777777" w:rsidR="0011608A" w:rsidRPr="0096098A" w:rsidRDefault="0011608A" w:rsidP="0011608A"/>
    <w:p w14:paraId="73C22183" w14:textId="77777777" w:rsidR="0011608A" w:rsidRPr="0096098A" w:rsidRDefault="0011608A" w:rsidP="0011608A"/>
    <w:p w14:paraId="798C8636" w14:textId="77777777" w:rsidR="0011608A" w:rsidRPr="0096098A" w:rsidRDefault="0011608A" w:rsidP="0011608A"/>
    <w:p w14:paraId="1F05CDEA" w14:textId="77777777" w:rsidR="0011608A" w:rsidRPr="0096098A" w:rsidRDefault="0011608A" w:rsidP="0011608A"/>
    <w:p w14:paraId="3CB94D12" w14:textId="77777777" w:rsidR="0011608A" w:rsidRPr="0096098A" w:rsidRDefault="0011608A" w:rsidP="0011608A"/>
    <w:p w14:paraId="2BCE74D2" w14:textId="77777777" w:rsidR="0011608A" w:rsidRPr="0096098A" w:rsidRDefault="0011608A" w:rsidP="0011608A">
      <w:r>
        <w:tab/>
      </w:r>
      <w:r>
        <w:tab/>
      </w:r>
    </w:p>
    <w:p w14:paraId="2A64687E" w14:textId="77777777" w:rsidR="0011608A" w:rsidRPr="0096098A" w:rsidRDefault="0011608A" w:rsidP="0011608A"/>
    <w:p w14:paraId="69097932" w14:textId="77777777" w:rsidR="0011608A" w:rsidRPr="0096098A" w:rsidRDefault="0011608A" w:rsidP="0011608A"/>
    <w:p w14:paraId="2B7B61AF" w14:textId="77777777" w:rsidR="0011608A" w:rsidRPr="0096098A" w:rsidRDefault="0011608A" w:rsidP="0011608A"/>
    <w:p w14:paraId="375F4D58" w14:textId="77777777" w:rsidR="0011608A" w:rsidRPr="0096098A" w:rsidRDefault="0011608A" w:rsidP="0011608A"/>
    <w:p w14:paraId="5E26E97B" w14:textId="77777777" w:rsidR="0011608A" w:rsidRPr="0096098A" w:rsidRDefault="0011608A" w:rsidP="0011608A"/>
    <w:p w14:paraId="15D7FC96" w14:textId="77777777" w:rsidR="0011608A" w:rsidRPr="0096098A" w:rsidRDefault="0011608A" w:rsidP="0011608A"/>
    <w:p w14:paraId="1A01C55C" w14:textId="77777777" w:rsidR="0011608A" w:rsidRPr="0096098A" w:rsidRDefault="0011608A" w:rsidP="0011608A"/>
    <w:p w14:paraId="50FD1D1B" w14:textId="77777777" w:rsidR="0011608A" w:rsidRPr="0096098A" w:rsidRDefault="0011608A" w:rsidP="0011608A"/>
    <w:p w14:paraId="195287FA" w14:textId="77777777" w:rsidR="0011608A" w:rsidRPr="0096098A" w:rsidRDefault="0011608A" w:rsidP="0011608A"/>
    <w:p w14:paraId="0E373C45" w14:textId="77777777" w:rsidR="0011608A" w:rsidRPr="0096098A" w:rsidRDefault="0011608A" w:rsidP="0011608A"/>
    <w:p w14:paraId="780FCA40" w14:textId="77777777" w:rsidR="0011608A" w:rsidRPr="0096098A" w:rsidRDefault="0011608A" w:rsidP="0011608A"/>
    <w:p w14:paraId="10CEF961" w14:textId="77777777" w:rsidR="0011608A" w:rsidRPr="0096098A" w:rsidRDefault="0011608A" w:rsidP="0011608A"/>
    <w:p w14:paraId="6F41C917" w14:textId="77777777" w:rsidR="0011608A" w:rsidRPr="0096098A" w:rsidRDefault="0011608A" w:rsidP="0011608A"/>
    <w:p w14:paraId="49CC62CD" w14:textId="77777777" w:rsidR="0011608A" w:rsidRPr="0096098A" w:rsidRDefault="0011608A" w:rsidP="0011608A"/>
    <w:p w14:paraId="40F73E98" w14:textId="77777777" w:rsidR="0011608A" w:rsidRPr="0096098A" w:rsidRDefault="0011608A" w:rsidP="0011608A"/>
    <w:p w14:paraId="68292B2D" w14:textId="77777777" w:rsidR="0011608A" w:rsidRPr="0096098A" w:rsidRDefault="0011608A" w:rsidP="0011608A"/>
    <w:p w14:paraId="0E6A5503" w14:textId="77777777" w:rsidR="0011608A" w:rsidRPr="0096098A" w:rsidRDefault="0011608A" w:rsidP="0011608A"/>
    <w:p w14:paraId="204C0AA4" w14:textId="77777777" w:rsidR="0011608A" w:rsidRPr="0096098A" w:rsidRDefault="0011608A" w:rsidP="0011608A"/>
    <w:p w14:paraId="2040F20C" w14:textId="77777777" w:rsidR="0011608A" w:rsidRPr="0096098A" w:rsidRDefault="0011608A" w:rsidP="0011608A"/>
    <w:p w14:paraId="7692803C" w14:textId="3E2CCD6D" w:rsidR="0011608A" w:rsidRPr="0096098A" w:rsidRDefault="0011608A" w:rsidP="0011608A"/>
    <w:p w14:paraId="6D4E81BE" w14:textId="77777777" w:rsidR="0011608A" w:rsidRPr="0096098A" w:rsidRDefault="0011608A" w:rsidP="0011608A"/>
    <w:p w14:paraId="77D45147" w14:textId="77777777" w:rsidR="0011608A" w:rsidRPr="0096098A" w:rsidRDefault="0011608A" w:rsidP="0011608A"/>
    <w:p w14:paraId="273F095B" w14:textId="77777777" w:rsidR="0011608A" w:rsidRPr="0096098A" w:rsidRDefault="0011608A" w:rsidP="0011608A"/>
    <w:p w14:paraId="3856A593" w14:textId="77777777" w:rsidR="0011608A" w:rsidRPr="0096098A" w:rsidRDefault="0011608A" w:rsidP="0011608A"/>
    <w:p w14:paraId="6F1AD71C" w14:textId="77777777" w:rsidR="0011608A" w:rsidRPr="0096098A" w:rsidRDefault="0011608A" w:rsidP="0011608A"/>
    <w:p w14:paraId="73BB3DC9" w14:textId="77777777" w:rsidR="0011608A" w:rsidRPr="0096098A" w:rsidRDefault="0011608A" w:rsidP="0011608A"/>
    <w:p w14:paraId="713E4885" w14:textId="77777777" w:rsidR="0011608A" w:rsidRDefault="0011608A" w:rsidP="0011608A"/>
    <w:p w14:paraId="5E330847" w14:textId="47A80BDF" w:rsidR="0096098A" w:rsidRPr="0096098A" w:rsidRDefault="0096098A" w:rsidP="0096098A"/>
    <w:p w14:paraId="0ACA42CD" w14:textId="3B34E340" w:rsidR="0096098A" w:rsidRPr="0096098A" w:rsidRDefault="0096098A" w:rsidP="0096098A"/>
    <w:p w14:paraId="77B1124E" w14:textId="6D8B8E16" w:rsidR="0096098A" w:rsidRPr="0096098A" w:rsidRDefault="0096098A" w:rsidP="0096098A"/>
    <w:p w14:paraId="3EBB9B31" w14:textId="6C09432B" w:rsidR="0096098A" w:rsidRPr="0096098A" w:rsidRDefault="0096098A" w:rsidP="0096098A"/>
    <w:p w14:paraId="57F00B96" w14:textId="3A841D81" w:rsidR="0096098A" w:rsidRPr="0096098A" w:rsidRDefault="0096098A" w:rsidP="0096098A"/>
    <w:p w14:paraId="2F7184DE" w14:textId="2780E65C" w:rsidR="0096098A" w:rsidRPr="0096098A" w:rsidRDefault="0096098A" w:rsidP="0096098A"/>
    <w:p w14:paraId="5EA9AE6A" w14:textId="77777777" w:rsidR="0096098A" w:rsidRPr="0096098A" w:rsidRDefault="0096098A" w:rsidP="0096098A"/>
    <w:p w14:paraId="27AE3DA1" w14:textId="77777777" w:rsidR="0096098A" w:rsidRPr="0096098A" w:rsidRDefault="0096098A" w:rsidP="0096098A"/>
    <w:p w14:paraId="3F816176" w14:textId="77777777" w:rsidR="0096098A" w:rsidRPr="0096098A" w:rsidRDefault="0096098A" w:rsidP="0096098A"/>
    <w:p w14:paraId="3A7F8682" w14:textId="77777777" w:rsidR="0096098A" w:rsidRPr="0096098A" w:rsidRDefault="0096098A" w:rsidP="0096098A"/>
    <w:p w14:paraId="503E1790" w14:textId="56D4F7A2" w:rsidR="0096098A" w:rsidRPr="0096098A" w:rsidRDefault="002D2A49" w:rsidP="0096098A">
      <w:r>
        <w:rPr>
          <w:rFonts w:hint="eastAsia"/>
          <w:noProof/>
        </w:rPr>
        <w:drawing>
          <wp:anchor distT="0" distB="0" distL="114300" distR="114300" simplePos="0" relativeHeight="251670527" behindDoc="1" locked="0" layoutInCell="1" allowOverlap="1" wp14:anchorId="276F1737" wp14:editId="200607B8">
            <wp:simplePos x="0" y="0"/>
            <wp:positionH relativeFrom="column">
              <wp:posOffset>0</wp:posOffset>
            </wp:positionH>
            <wp:positionV relativeFrom="paragraph">
              <wp:posOffset>-201930</wp:posOffset>
            </wp:positionV>
            <wp:extent cx="7772400" cy="1598295"/>
            <wp:effectExtent l="0" t="0" r="0" b="1905"/>
            <wp:wrapNone/>
            <wp:docPr id="33" name="Picture 33" descr="Macintosh HD:Users:afonseca:Desktop:Personal:5th:RCC:RCC-0040-16 ShopIn Annual Concepts 8:Assets:Shop In word doc background v2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fonseca:Desktop:Personal:5th:RCC:RCC-0040-16 ShopIn Annual Concepts 8:Assets:Shop In word doc background v2 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AFEAD" w14:textId="77777777" w:rsidR="0096098A" w:rsidRPr="0096098A" w:rsidRDefault="0096098A" w:rsidP="0096098A"/>
    <w:p w14:paraId="5C44AA94" w14:textId="57EC54AE" w:rsidR="0096098A" w:rsidRPr="0096098A" w:rsidRDefault="0096098A" w:rsidP="0096098A"/>
    <w:p w14:paraId="239DCD9F" w14:textId="77777777" w:rsidR="0096098A" w:rsidRPr="0096098A" w:rsidRDefault="0096098A" w:rsidP="0096098A"/>
    <w:p w14:paraId="4EC368E6" w14:textId="16AC0C64" w:rsidR="0096098A" w:rsidRPr="0096098A" w:rsidRDefault="00A11099" w:rsidP="0096098A">
      <w:r w:rsidRPr="000C70C2">
        <w:rPr>
          <w:noProof/>
        </w:rPr>
        <w:drawing>
          <wp:anchor distT="0" distB="0" distL="114300" distR="114300" simplePos="0" relativeHeight="251669502" behindDoc="1" locked="0" layoutInCell="1" allowOverlap="1" wp14:anchorId="0ACAF475" wp14:editId="4940CDF8">
            <wp:simplePos x="0" y="0"/>
            <wp:positionH relativeFrom="column">
              <wp:posOffset>60960</wp:posOffset>
            </wp:positionH>
            <wp:positionV relativeFrom="paragraph">
              <wp:posOffset>38100</wp:posOffset>
            </wp:positionV>
            <wp:extent cx="7657465" cy="85674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465" cy="856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0C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161EC7" wp14:editId="585ED5E6">
                <wp:simplePos x="0" y="0"/>
                <wp:positionH relativeFrom="column">
                  <wp:posOffset>457200</wp:posOffset>
                </wp:positionH>
                <wp:positionV relativeFrom="paragraph">
                  <wp:posOffset>6923405</wp:posOffset>
                </wp:positionV>
                <wp:extent cx="6858000" cy="9144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113A81" w14:textId="77777777" w:rsidR="002D2A49" w:rsidRPr="0096098A" w:rsidRDefault="002D2A49" w:rsidP="002D2A49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</w:rPr>
                              <w:t>Customizable message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36pt;margin-top:545.15pt;width:540pt;height:1in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" filled="f" stroked="f">
                <v:textbox>
                  <w:txbxContent>
                    <w:p w14:paraId="62113A81" w14:textId="77777777" w:rsidR="002D2A49" w:rsidRPr="0096098A" w:rsidRDefault="002D2A49" w:rsidP="002D2A49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</w:rPr>
                        <w:t>Customizable message goes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F6F8CF" w14:textId="3A562A93" w:rsidR="0096098A" w:rsidRPr="0096098A" w:rsidRDefault="0096098A" w:rsidP="0096098A"/>
    <w:p w14:paraId="3A77BC87" w14:textId="69B916F5" w:rsidR="0096098A" w:rsidRPr="0096098A" w:rsidRDefault="0096098A" w:rsidP="0096098A"/>
    <w:p w14:paraId="704D1788" w14:textId="454EC1CF" w:rsidR="0096098A" w:rsidRPr="0096098A" w:rsidRDefault="0096098A" w:rsidP="0096098A"/>
    <w:p w14:paraId="26EAE3ED" w14:textId="77777777" w:rsidR="0096098A" w:rsidRPr="0096098A" w:rsidRDefault="0096098A" w:rsidP="0096098A"/>
    <w:p w14:paraId="7AAE59BB" w14:textId="77777777" w:rsidR="0096098A" w:rsidRPr="0096098A" w:rsidRDefault="0096098A" w:rsidP="0096098A"/>
    <w:p w14:paraId="02FA2E15" w14:textId="77777777" w:rsidR="0096098A" w:rsidRPr="0096098A" w:rsidRDefault="0096098A" w:rsidP="0096098A"/>
    <w:p w14:paraId="258F7A71" w14:textId="77777777" w:rsidR="0096098A" w:rsidRPr="0096098A" w:rsidRDefault="0096098A" w:rsidP="0096098A"/>
    <w:p w14:paraId="509A77D0" w14:textId="41C2D7E5" w:rsidR="0096098A" w:rsidRPr="0096098A" w:rsidRDefault="003F17BA" w:rsidP="0096098A">
      <w:r>
        <w:tab/>
      </w:r>
      <w:r>
        <w:tab/>
      </w:r>
    </w:p>
    <w:p w14:paraId="1D625375" w14:textId="77777777" w:rsidR="0096098A" w:rsidRPr="0096098A" w:rsidRDefault="0096098A" w:rsidP="0096098A"/>
    <w:p w14:paraId="09CE78D3" w14:textId="77777777" w:rsidR="0096098A" w:rsidRPr="0096098A" w:rsidRDefault="0096098A" w:rsidP="0096098A"/>
    <w:p w14:paraId="36231BA5" w14:textId="77777777" w:rsidR="0096098A" w:rsidRPr="0096098A" w:rsidRDefault="0096098A" w:rsidP="0096098A"/>
    <w:p w14:paraId="1E9253C7" w14:textId="77777777" w:rsidR="0096098A" w:rsidRPr="0096098A" w:rsidRDefault="0096098A" w:rsidP="0096098A"/>
    <w:p w14:paraId="3FE94334" w14:textId="77777777" w:rsidR="0096098A" w:rsidRPr="0096098A" w:rsidRDefault="0096098A" w:rsidP="0096098A"/>
    <w:p w14:paraId="61BA1C55" w14:textId="77777777" w:rsidR="0096098A" w:rsidRPr="0096098A" w:rsidRDefault="0096098A" w:rsidP="0096098A"/>
    <w:p w14:paraId="45BD5BEE" w14:textId="77777777" w:rsidR="0096098A" w:rsidRPr="0096098A" w:rsidRDefault="0096098A" w:rsidP="0096098A"/>
    <w:p w14:paraId="21400D40" w14:textId="77777777" w:rsidR="0096098A" w:rsidRPr="0096098A" w:rsidRDefault="0096098A" w:rsidP="0096098A"/>
    <w:p w14:paraId="5DB5937A" w14:textId="77777777" w:rsidR="0096098A" w:rsidRPr="0096098A" w:rsidRDefault="0096098A" w:rsidP="0096098A"/>
    <w:p w14:paraId="637170F6" w14:textId="77777777" w:rsidR="0096098A" w:rsidRPr="0096098A" w:rsidRDefault="0096098A" w:rsidP="0096098A"/>
    <w:p w14:paraId="4217A207" w14:textId="77777777" w:rsidR="0096098A" w:rsidRPr="0096098A" w:rsidRDefault="0096098A" w:rsidP="0096098A"/>
    <w:p w14:paraId="350F7A4A" w14:textId="77777777" w:rsidR="0096098A" w:rsidRPr="0096098A" w:rsidRDefault="0096098A" w:rsidP="0096098A"/>
    <w:p w14:paraId="1DC77877" w14:textId="77777777" w:rsidR="0096098A" w:rsidRPr="0096098A" w:rsidRDefault="0096098A" w:rsidP="0096098A"/>
    <w:p w14:paraId="2E8724AE" w14:textId="77777777" w:rsidR="0096098A" w:rsidRPr="0096098A" w:rsidRDefault="0096098A" w:rsidP="0096098A"/>
    <w:p w14:paraId="6807AD4A" w14:textId="77777777" w:rsidR="0096098A" w:rsidRPr="0096098A" w:rsidRDefault="0096098A" w:rsidP="0096098A"/>
    <w:p w14:paraId="713C9632" w14:textId="19ADA4E8" w:rsidR="0096098A" w:rsidRPr="0096098A" w:rsidRDefault="0096098A" w:rsidP="0096098A"/>
    <w:p w14:paraId="0A036EBA" w14:textId="24F5A240" w:rsidR="0096098A" w:rsidRPr="0096098A" w:rsidRDefault="0096098A" w:rsidP="0096098A"/>
    <w:p w14:paraId="74CA8B6F" w14:textId="77777777" w:rsidR="0096098A" w:rsidRPr="0096098A" w:rsidRDefault="0096098A" w:rsidP="0096098A"/>
    <w:p w14:paraId="4B6BEBA8" w14:textId="77777777" w:rsidR="0096098A" w:rsidRPr="0096098A" w:rsidRDefault="0096098A" w:rsidP="0096098A"/>
    <w:p w14:paraId="53CFA832" w14:textId="3B9AD6BC" w:rsidR="0096098A" w:rsidRPr="0096098A" w:rsidRDefault="0096098A" w:rsidP="0096098A"/>
    <w:p w14:paraId="6BA23763" w14:textId="4EB0CA8F" w:rsidR="0096098A" w:rsidRPr="0096098A" w:rsidRDefault="0096098A" w:rsidP="0096098A"/>
    <w:p w14:paraId="60C474C8" w14:textId="77777777" w:rsidR="0096098A" w:rsidRPr="0096098A" w:rsidRDefault="0096098A" w:rsidP="0096098A"/>
    <w:p w14:paraId="67D3B43E" w14:textId="77777777" w:rsidR="0096098A" w:rsidRPr="0096098A" w:rsidRDefault="0096098A" w:rsidP="0096098A"/>
    <w:p w14:paraId="5B2F4BB6" w14:textId="77777777" w:rsidR="0096098A" w:rsidRPr="0096098A" w:rsidRDefault="0096098A" w:rsidP="0096098A"/>
    <w:p w14:paraId="667D9C0D" w14:textId="77777777" w:rsidR="0096098A" w:rsidRPr="0096098A" w:rsidRDefault="0096098A" w:rsidP="0096098A"/>
    <w:p w14:paraId="3D929B96" w14:textId="77777777" w:rsidR="0096098A" w:rsidRPr="0096098A" w:rsidRDefault="0096098A" w:rsidP="0096098A"/>
    <w:p w14:paraId="147698A8" w14:textId="5DDD11EC" w:rsidR="0096098A" w:rsidRDefault="0096098A"/>
    <w:p w14:paraId="219CE0B0" w14:textId="4FC3DAA7" w:rsidR="0096098A" w:rsidRDefault="0096098A" w:rsidP="0096098A">
      <w:pPr>
        <w:ind w:firstLine="720"/>
      </w:pPr>
    </w:p>
    <w:p w14:paraId="610674CA" w14:textId="77777777" w:rsidR="0096098A" w:rsidRPr="0096098A" w:rsidRDefault="0096098A" w:rsidP="0096098A"/>
    <w:p w14:paraId="61840B8B" w14:textId="46F92452" w:rsidR="0096098A" w:rsidRPr="0096098A" w:rsidRDefault="0096098A" w:rsidP="0096098A"/>
    <w:p w14:paraId="3D25922A" w14:textId="660AF0D7" w:rsidR="0096098A" w:rsidRPr="0096098A" w:rsidRDefault="0096098A" w:rsidP="0096098A"/>
    <w:p w14:paraId="77DD8BF4" w14:textId="15E4C561" w:rsidR="0096098A" w:rsidRPr="0096098A" w:rsidRDefault="0096098A" w:rsidP="0096098A"/>
    <w:p w14:paraId="3A675479" w14:textId="10679566" w:rsidR="0096098A" w:rsidRPr="0096098A" w:rsidRDefault="0096098A" w:rsidP="0096098A"/>
    <w:p w14:paraId="5298F70B" w14:textId="21F6B281" w:rsidR="0096098A" w:rsidRPr="0096098A" w:rsidRDefault="0096098A" w:rsidP="0096098A"/>
    <w:p w14:paraId="2A9734B2" w14:textId="77777777" w:rsidR="0096098A" w:rsidRPr="0096098A" w:rsidRDefault="0096098A" w:rsidP="0096098A"/>
    <w:p w14:paraId="3364D515" w14:textId="77777777" w:rsidR="0096098A" w:rsidRPr="0096098A" w:rsidRDefault="0096098A" w:rsidP="0096098A"/>
    <w:p w14:paraId="02CDB475" w14:textId="77777777" w:rsidR="0096098A" w:rsidRPr="0096098A" w:rsidRDefault="0096098A" w:rsidP="0096098A"/>
    <w:p w14:paraId="4CACF082" w14:textId="77777777" w:rsidR="0096098A" w:rsidRPr="0096098A" w:rsidRDefault="0096098A" w:rsidP="0096098A"/>
    <w:p w14:paraId="33A9ABBF" w14:textId="77777777" w:rsidR="0096098A" w:rsidRPr="0096098A" w:rsidRDefault="0096098A" w:rsidP="0096098A"/>
    <w:p w14:paraId="062EA1CD" w14:textId="77777777" w:rsidR="0096098A" w:rsidRPr="0096098A" w:rsidRDefault="0096098A" w:rsidP="0096098A"/>
    <w:p w14:paraId="54CAE77F" w14:textId="77777777" w:rsidR="0096098A" w:rsidRPr="0096098A" w:rsidRDefault="0096098A" w:rsidP="0096098A"/>
    <w:p w14:paraId="6C128CF4" w14:textId="77777777" w:rsidR="0096098A" w:rsidRPr="0096098A" w:rsidRDefault="0096098A" w:rsidP="0096098A"/>
    <w:p w14:paraId="543E9176" w14:textId="52C1EA31" w:rsidR="0096098A" w:rsidRPr="0096098A" w:rsidRDefault="002D2A49" w:rsidP="0096098A">
      <w:r>
        <w:rPr>
          <w:rFonts w:hint="eastAsia"/>
          <w:noProof/>
        </w:rPr>
        <w:drawing>
          <wp:anchor distT="0" distB="0" distL="114300" distR="114300" simplePos="0" relativeHeight="251718656" behindDoc="1" locked="0" layoutInCell="1" allowOverlap="1" wp14:anchorId="206205E4" wp14:editId="29E97615">
            <wp:simplePos x="0" y="0"/>
            <wp:positionH relativeFrom="column">
              <wp:posOffset>0</wp:posOffset>
            </wp:positionH>
            <wp:positionV relativeFrom="paragraph">
              <wp:posOffset>-175260</wp:posOffset>
            </wp:positionV>
            <wp:extent cx="7772400" cy="1598295"/>
            <wp:effectExtent l="0" t="0" r="0" b="1905"/>
            <wp:wrapNone/>
            <wp:docPr id="35" name="Picture 35" descr="Macintosh HD:Users:afonseca:Desktop:Personal:5th:RCC:RCC-0040-16 ShopIn Annual Concepts 8:Assets:Shop In word doc background v2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afonseca:Desktop:Personal:5th:RCC:RCC-0040-16 ShopIn Annual Concepts 8:Assets:Shop In word doc background v2 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A4B51" w14:textId="77777777" w:rsidR="0096098A" w:rsidRPr="0096098A" w:rsidRDefault="0096098A" w:rsidP="0096098A"/>
    <w:p w14:paraId="2B6C1385" w14:textId="6E68190C" w:rsidR="0096098A" w:rsidRDefault="0096098A" w:rsidP="0096098A"/>
    <w:p w14:paraId="2A95CB29" w14:textId="4F9FC0BB" w:rsidR="0096098A" w:rsidRDefault="0096098A" w:rsidP="0096098A"/>
    <w:p w14:paraId="3EB1A1CC" w14:textId="1D2C1F7B" w:rsidR="0096098A" w:rsidRDefault="00A11099" w:rsidP="0096098A">
      <w:pPr>
        <w:tabs>
          <w:tab w:val="left" w:pos="2272"/>
        </w:tabs>
      </w:pPr>
      <w:r w:rsidRPr="000C70C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64690B" wp14:editId="347EF352">
                <wp:simplePos x="0" y="0"/>
                <wp:positionH relativeFrom="column">
                  <wp:posOffset>461010</wp:posOffset>
                </wp:positionH>
                <wp:positionV relativeFrom="paragraph">
                  <wp:posOffset>6891655</wp:posOffset>
                </wp:positionV>
                <wp:extent cx="6858000" cy="9144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1D36A" w14:textId="77777777" w:rsidR="003F17BA" w:rsidRPr="0096098A" w:rsidRDefault="003F17BA" w:rsidP="000C70C2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</w:rPr>
                              <w:t>Customizable message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36.3pt;margin-top:542.65pt;width:540pt;height:1in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" filled="f" stroked="f">
                <v:textbox>
                  <w:txbxContent>
                    <w:p w14:paraId="4CD1D36A" w14:textId="77777777" w:rsidR="003F17BA" w:rsidRPr="0096098A" w:rsidRDefault="003F17BA" w:rsidP="000C70C2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</w:rPr>
                        <w:t>Customizable message goes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C70C2">
        <w:rPr>
          <w:noProof/>
        </w:rPr>
        <w:drawing>
          <wp:anchor distT="0" distB="0" distL="114300" distR="114300" simplePos="0" relativeHeight="251693056" behindDoc="1" locked="0" layoutInCell="1" allowOverlap="1" wp14:anchorId="61006798" wp14:editId="40C0836E">
            <wp:simplePos x="0" y="0"/>
            <wp:positionH relativeFrom="column">
              <wp:posOffset>60960</wp:posOffset>
            </wp:positionH>
            <wp:positionV relativeFrom="paragraph">
              <wp:posOffset>38100</wp:posOffset>
            </wp:positionV>
            <wp:extent cx="7656830" cy="856678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830" cy="856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98A">
        <w:tab/>
      </w:r>
    </w:p>
    <w:p w14:paraId="6CFF3A77" w14:textId="0B5A2AE4" w:rsidR="0096098A" w:rsidRPr="0096098A" w:rsidRDefault="0096098A" w:rsidP="0096098A"/>
    <w:sectPr w:rsidR="0096098A" w:rsidRPr="0096098A" w:rsidSect="00A11099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0E1EBB" w14:textId="77777777" w:rsidR="0039608A" w:rsidRDefault="0039608A" w:rsidP="007312A8">
      <w:r>
        <w:separator/>
      </w:r>
    </w:p>
  </w:endnote>
  <w:endnote w:type="continuationSeparator" w:id="0">
    <w:p w14:paraId="24A95F79" w14:textId="77777777" w:rsidR="0039608A" w:rsidRDefault="0039608A" w:rsidP="00731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otham Medium">
    <w:altName w:val="Gotham Medium"/>
    <w:charset w:val="00"/>
    <w:family w:val="auto"/>
    <w:pitch w:val="variable"/>
    <w:sig w:usb0="A10000FF" w:usb1="4000005B" w:usb2="00000000" w:usb3="00000000" w:csb0="000001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D4672" w14:textId="77777777" w:rsidR="003F17BA" w:rsidRDefault="003F17B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39B68C" w14:textId="77777777" w:rsidR="003F17BA" w:rsidRDefault="003F17BA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FC9DD0" w14:textId="77777777" w:rsidR="003F17BA" w:rsidRDefault="003F17B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144E6B" w14:textId="77777777" w:rsidR="0039608A" w:rsidRDefault="0039608A" w:rsidP="007312A8">
      <w:r>
        <w:separator/>
      </w:r>
    </w:p>
  </w:footnote>
  <w:footnote w:type="continuationSeparator" w:id="0">
    <w:p w14:paraId="3EB02223" w14:textId="77777777" w:rsidR="0039608A" w:rsidRDefault="0039608A" w:rsidP="007312A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3F0949" w14:textId="77777777" w:rsidR="003F17BA" w:rsidRDefault="003F17B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4DA686" w14:textId="77777777" w:rsidR="003F17BA" w:rsidRDefault="003F17BA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4F866C" w14:textId="77777777" w:rsidR="003F17BA" w:rsidRDefault="003F17B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EAA"/>
    <w:rsid w:val="000C6884"/>
    <w:rsid w:val="000C70C2"/>
    <w:rsid w:val="0011608A"/>
    <w:rsid w:val="0014463E"/>
    <w:rsid w:val="00144C46"/>
    <w:rsid w:val="0017444B"/>
    <w:rsid w:val="00243FFB"/>
    <w:rsid w:val="00282ABA"/>
    <w:rsid w:val="002D2A49"/>
    <w:rsid w:val="003058BD"/>
    <w:rsid w:val="0039608A"/>
    <w:rsid w:val="003F17BA"/>
    <w:rsid w:val="00471038"/>
    <w:rsid w:val="006076EE"/>
    <w:rsid w:val="007312A8"/>
    <w:rsid w:val="008637AC"/>
    <w:rsid w:val="008B060F"/>
    <w:rsid w:val="008F382A"/>
    <w:rsid w:val="0096098A"/>
    <w:rsid w:val="00962687"/>
    <w:rsid w:val="0096330A"/>
    <w:rsid w:val="009856CB"/>
    <w:rsid w:val="009C5B18"/>
    <w:rsid w:val="009D2BDA"/>
    <w:rsid w:val="00A11099"/>
    <w:rsid w:val="00A67EAA"/>
    <w:rsid w:val="00B516A0"/>
    <w:rsid w:val="00BF64A1"/>
    <w:rsid w:val="00C016D5"/>
    <w:rsid w:val="00C50170"/>
    <w:rsid w:val="00D32BC1"/>
    <w:rsid w:val="00D46882"/>
    <w:rsid w:val="00D62BA5"/>
    <w:rsid w:val="00D8504D"/>
    <w:rsid w:val="00DB1F1C"/>
    <w:rsid w:val="00E30F3D"/>
    <w:rsid w:val="00E6503C"/>
    <w:rsid w:val="00EE0F27"/>
    <w:rsid w:val="00F02C49"/>
    <w:rsid w:val="00FA1ED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E279B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26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687"/>
    <w:rPr>
      <w:rFonts w:ascii="Lucida Grande" w:hAnsi="Lucida Grande" w:cs="Lucida Grande"/>
      <w:sz w:val="18"/>
      <w:szCs w:val="18"/>
    </w:rPr>
  </w:style>
  <w:style w:type="character" w:customStyle="1" w:styleId="A4">
    <w:name w:val="A4"/>
    <w:uiPriority w:val="99"/>
    <w:rsid w:val="00282ABA"/>
    <w:rPr>
      <w:rFonts w:cs="Gotham Medium"/>
      <w:color w:val="00569E"/>
      <w:sz w:val="32"/>
      <w:szCs w:val="32"/>
    </w:rPr>
  </w:style>
  <w:style w:type="character" w:customStyle="1" w:styleId="A5">
    <w:name w:val="A5"/>
    <w:uiPriority w:val="99"/>
    <w:rsid w:val="00282ABA"/>
    <w:rPr>
      <w:rFonts w:cs="Gotham Medium"/>
      <w:i/>
      <w:iCs/>
      <w:color w:val="00569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312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12A8"/>
  </w:style>
  <w:style w:type="paragraph" w:styleId="Footer">
    <w:name w:val="footer"/>
    <w:basedOn w:val="Normal"/>
    <w:link w:val="FooterChar"/>
    <w:uiPriority w:val="99"/>
    <w:unhideWhenUsed/>
    <w:rsid w:val="007312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1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png"/><Relationship Id="rId21" Type="http://schemas.microsoft.com/office/2007/relationships/hdphoto" Target="media/hdphoto4.wdp"/><Relationship Id="rId22" Type="http://schemas.openxmlformats.org/officeDocument/2006/relationships/image" Target="media/image12.png"/><Relationship Id="rId23" Type="http://schemas.microsoft.com/office/2007/relationships/hdphoto" Target="media/hdphoto5.wdp"/><Relationship Id="rId24" Type="http://schemas.openxmlformats.org/officeDocument/2006/relationships/image" Target="media/image13.png"/><Relationship Id="rId25" Type="http://schemas.microsoft.com/office/2007/relationships/hdphoto" Target="media/hdphoto6.wdp"/><Relationship Id="rId26" Type="http://schemas.openxmlformats.org/officeDocument/2006/relationships/image" Target="media/image14.jpeg"/><Relationship Id="rId27" Type="http://schemas.openxmlformats.org/officeDocument/2006/relationships/image" Target="media/image15.jpg"/><Relationship Id="rId28" Type="http://schemas.openxmlformats.org/officeDocument/2006/relationships/image" Target="media/image16.jpg"/><Relationship Id="rId29" Type="http://schemas.openxmlformats.org/officeDocument/2006/relationships/image" Target="media/image17.jp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header" Target="header1.xml"/><Relationship Id="rId31" Type="http://schemas.openxmlformats.org/officeDocument/2006/relationships/header" Target="header2.xml"/><Relationship Id="rId32" Type="http://schemas.openxmlformats.org/officeDocument/2006/relationships/footer" Target="footer1.xml"/><Relationship Id="rId9" Type="http://schemas.openxmlformats.org/officeDocument/2006/relationships/image" Target="media/image3.png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33" Type="http://schemas.openxmlformats.org/officeDocument/2006/relationships/footer" Target="footer2.xml"/><Relationship Id="rId34" Type="http://schemas.openxmlformats.org/officeDocument/2006/relationships/header" Target="header3.xml"/><Relationship Id="rId35" Type="http://schemas.openxmlformats.org/officeDocument/2006/relationships/footer" Target="footer3.xm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microsoft.com/office/2007/relationships/hdphoto" Target="media/hdphoto1.wdp"/><Relationship Id="rId16" Type="http://schemas.openxmlformats.org/officeDocument/2006/relationships/image" Target="media/image9.png"/><Relationship Id="rId17" Type="http://schemas.microsoft.com/office/2007/relationships/hdphoto" Target="media/hdphoto2.wdp"/><Relationship Id="rId18" Type="http://schemas.openxmlformats.org/officeDocument/2006/relationships/image" Target="media/image10.png"/><Relationship Id="rId19" Type="http://schemas.microsoft.com/office/2007/relationships/hdphoto" Target="media/hdphoto3.wdp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5A78A1-81D2-0F46-B5CF-A770EBB80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Easter.docx</Template>
  <TotalTime>1</TotalTime>
  <Pages>4</Pages>
  <Words>29</Words>
  <Characters>170</Characters>
  <Application>Microsoft Macintosh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Tapia</dc:creator>
  <cp:keywords/>
  <dc:description/>
  <cp:lastModifiedBy>Paul Madduma</cp:lastModifiedBy>
  <cp:revision>2</cp:revision>
  <cp:lastPrinted>2016-04-15T13:59:00Z</cp:lastPrinted>
  <dcterms:created xsi:type="dcterms:W3CDTF">2020-04-01T17:18:00Z</dcterms:created>
  <dcterms:modified xsi:type="dcterms:W3CDTF">2020-04-01T17:18:00Z</dcterms:modified>
</cp:coreProperties>
</file>