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40163" w14:textId="09D2D605" w:rsidR="00144C46" w:rsidRDefault="009C5B18" w:rsidP="00A67EAA">
      <w:pPr>
        <w:ind w:hanging="1710"/>
      </w:pPr>
      <w:r>
        <w:rPr>
          <w:rFonts w:hint="eastAsia"/>
          <w:noProof/>
        </w:rPr>
        <w:drawing>
          <wp:anchor distT="0" distB="0" distL="114300" distR="114300" simplePos="0" relativeHeight="251714560" behindDoc="1" locked="0" layoutInCell="1" allowOverlap="1" wp14:anchorId="77BCEE98" wp14:editId="2F8F028D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7772400" cy="1599442"/>
            <wp:effectExtent l="0" t="0" r="0" b="1270"/>
            <wp:wrapNone/>
            <wp:docPr id="32" name="Picture 32" descr="Macintosh HD:Users:afonseca:Desktop:Personal:5th:RCC:RCC-0040-16 ShopIn Annual Concepts 8:Assets:Shop In word doc background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Assets:Shop In word doc background v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615DF" w14:textId="3637EEEA" w:rsidR="00144C46" w:rsidRPr="00144C46" w:rsidRDefault="00144C46" w:rsidP="00144C46"/>
    <w:p w14:paraId="3041DCDC" w14:textId="5D9D05DC" w:rsidR="00144C46" w:rsidRPr="00144C46" w:rsidRDefault="00144C46" w:rsidP="00144C46"/>
    <w:p w14:paraId="69C2BD62" w14:textId="77777777" w:rsidR="00144C46" w:rsidRPr="00144C46" w:rsidRDefault="00144C46" w:rsidP="00144C46"/>
    <w:p w14:paraId="6EE85428" w14:textId="77777777" w:rsidR="00144C46" w:rsidRPr="00144C46" w:rsidRDefault="00144C46" w:rsidP="00144C46"/>
    <w:p w14:paraId="61F17086" w14:textId="66B1FA71" w:rsidR="00144C46" w:rsidRPr="00144C46" w:rsidRDefault="00144C46" w:rsidP="00144C46"/>
    <w:p w14:paraId="0676B766" w14:textId="0FB86422" w:rsidR="00144C46" w:rsidRPr="00144C46" w:rsidRDefault="00144C46" w:rsidP="00144C46"/>
    <w:p w14:paraId="13667B0E" w14:textId="300110DF" w:rsidR="00144C46" w:rsidRPr="00144C46" w:rsidRDefault="00144C46" w:rsidP="00144C46"/>
    <w:p w14:paraId="5D8B8800" w14:textId="3CEA733B" w:rsidR="00144C46" w:rsidRPr="00144C46" w:rsidRDefault="00EF66DE" w:rsidP="00144C46">
      <w:r w:rsidRPr="006076EE">
        <w:rPr>
          <w:noProof/>
        </w:rPr>
        <w:drawing>
          <wp:anchor distT="0" distB="0" distL="114300" distR="114300" simplePos="0" relativeHeight="251711488" behindDoc="0" locked="0" layoutInCell="1" allowOverlap="1" wp14:anchorId="5E9E6A3F" wp14:editId="460EA8CE">
            <wp:simplePos x="0" y="0"/>
            <wp:positionH relativeFrom="column">
              <wp:posOffset>964565</wp:posOffset>
            </wp:positionH>
            <wp:positionV relativeFrom="paragraph">
              <wp:posOffset>6951345</wp:posOffset>
            </wp:positionV>
            <wp:extent cx="2355215" cy="725805"/>
            <wp:effectExtent l="0" t="0" r="6985" b="1079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2512" behindDoc="0" locked="0" layoutInCell="1" allowOverlap="1" wp14:anchorId="198FA2D3" wp14:editId="69D25B8A">
            <wp:simplePos x="0" y="0"/>
            <wp:positionH relativeFrom="column">
              <wp:posOffset>768350</wp:posOffset>
            </wp:positionH>
            <wp:positionV relativeFrom="paragraph">
              <wp:posOffset>5942330</wp:posOffset>
            </wp:positionV>
            <wp:extent cx="2751455" cy="404495"/>
            <wp:effectExtent l="0" t="0" r="0" b="19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0464" behindDoc="0" locked="0" layoutInCell="1" allowOverlap="1" wp14:anchorId="17F71BFC" wp14:editId="71FF4A4D">
            <wp:simplePos x="0" y="0"/>
            <wp:positionH relativeFrom="column">
              <wp:posOffset>4371340</wp:posOffset>
            </wp:positionH>
            <wp:positionV relativeFrom="paragraph">
              <wp:posOffset>5650230</wp:posOffset>
            </wp:positionV>
            <wp:extent cx="2176145" cy="890270"/>
            <wp:effectExtent l="0" t="0" r="825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9440" behindDoc="0" locked="0" layoutInCell="1" allowOverlap="1" wp14:anchorId="2B0E64A6" wp14:editId="5ECD2E8B">
            <wp:simplePos x="0" y="0"/>
            <wp:positionH relativeFrom="column">
              <wp:posOffset>974725</wp:posOffset>
            </wp:positionH>
            <wp:positionV relativeFrom="paragraph">
              <wp:posOffset>4270375</wp:posOffset>
            </wp:positionV>
            <wp:extent cx="2337435" cy="1136650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3536" behindDoc="0" locked="0" layoutInCell="1" allowOverlap="1" wp14:anchorId="0D130D7C" wp14:editId="5DEDA22C">
            <wp:simplePos x="0" y="0"/>
            <wp:positionH relativeFrom="column">
              <wp:posOffset>4245610</wp:posOffset>
            </wp:positionH>
            <wp:positionV relativeFrom="paragraph">
              <wp:posOffset>7021830</wp:posOffset>
            </wp:positionV>
            <wp:extent cx="2508885" cy="773430"/>
            <wp:effectExtent l="0" t="0" r="571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8C18D3A" wp14:editId="026453C0">
                <wp:simplePos x="0" y="0"/>
                <wp:positionH relativeFrom="column">
                  <wp:posOffset>0</wp:posOffset>
                </wp:positionH>
                <wp:positionV relativeFrom="paragraph">
                  <wp:posOffset>3740150</wp:posOffset>
                </wp:positionV>
                <wp:extent cx="7795260" cy="4739005"/>
                <wp:effectExtent l="0" t="0" r="2540" b="107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260" cy="4739005"/>
                        </a:xfrm>
                        <a:prstGeom prst="rect">
                          <a:avLst/>
                        </a:prstGeom>
                        <a:solidFill>
                          <a:srgbClr val="0A377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0;margin-top:294.5pt;width:613.8pt;height:373.1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" fillcolor="#0a3776" stroked="f"/>
            </w:pict>
          </mc:Fallback>
        </mc:AlternateContent>
      </w:r>
      <w:r w:rsidRPr="006076EE">
        <w:rPr>
          <w:noProof/>
        </w:rPr>
        <w:drawing>
          <wp:anchor distT="0" distB="0" distL="114300" distR="114300" simplePos="0" relativeHeight="251702272" behindDoc="0" locked="0" layoutInCell="1" allowOverlap="1" wp14:anchorId="4DB3EDE6" wp14:editId="52FB010E">
            <wp:simplePos x="0" y="0"/>
            <wp:positionH relativeFrom="column">
              <wp:posOffset>865505</wp:posOffset>
            </wp:positionH>
            <wp:positionV relativeFrom="paragraph">
              <wp:posOffset>2444750</wp:posOffset>
            </wp:positionV>
            <wp:extent cx="2334895" cy="72009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5344" behindDoc="0" locked="0" layoutInCell="1" allowOverlap="1" wp14:anchorId="249CB84E" wp14:editId="655397FF">
            <wp:simplePos x="0" y="0"/>
            <wp:positionH relativeFrom="column">
              <wp:posOffset>4192905</wp:posOffset>
            </wp:positionH>
            <wp:positionV relativeFrom="paragraph">
              <wp:posOffset>2541905</wp:posOffset>
            </wp:positionV>
            <wp:extent cx="2268855" cy="6997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4320" behindDoc="0" locked="0" layoutInCell="1" allowOverlap="1" wp14:anchorId="721A9581" wp14:editId="490F26E2">
            <wp:simplePos x="0" y="0"/>
            <wp:positionH relativeFrom="column">
              <wp:posOffset>724535</wp:posOffset>
            </wp:positionH>
            <wp:positionV relativeFrom="paragraph">
              <wp:posOffset>1619885</wp:posOffset>
            </wp:positionV>
            <wp:extent cx="2612390" cy="38354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1248" behindDoc="0" locked="0" layoutInCell="1" allowOverlap="1" wp14:anchorId="4530A75E" wp14:editId="5FB8A141">
            <wp:simplePos x="0" y="0"/>
            <wp:positionH relativeFrom="column">
              <wp:posOffset>4296410</wp:posOffset>
            </wp:positionH>
            <wp:positionV relativeFrom="paragraph">
              <wp:posOffset>1339850</wp:posOffset>
            </wp:positionV>
            <wp:extent cx="2009140" cy="8210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3296" behindDoc="0" locked="0" layoutInCell="1" allowOverlap="1" wp14:anchorId="2AAD8C17" wp14:editId="68DF75D7">
            <wp:simplePos x="0" y="0"/>
            <wp:positionH relativeFrom="column">
              <wp:posOffset>3982085</wp:posOffset>
            </wp:positionH>
            <wp:positionV relativeFrom="paragraph">
              <wp:posOffset>375920</wp:posOffset>
            </wp:positionV>
            <wp:extent cx="2612390" cy="666115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0224" behindDoc="0" locked="0" layoutInCell="1" allowOverlap="1" wp14:anchorId="494DB64C" wp14:editId="1C61A40E">
            <wp:simplePos x="0" y="0"/>
            <wp:positionH relativeFrom="column">
              <wp:posOffset>965200</wp:posOffset>
            </wp:positionH>
            <wp:positionV relativeFrom="paragraph">
              <wp:posOffset>138430</wp:posOffset>
            </wp:positionV>
            <wp:extent cx="2172335" cy="1055370"/>
            <wp:effectExtent l="0" t="0" r="12065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D3F84" w14:textId="6D8B45CA" w:rsidR="00144C46" w:rsidRPr="00144C46" w:rsidRDefault="00144C46" w:rsidP="00144C46"/>
    <w:p w14:paraId="44AA8AC9" w14:textId="77777777" w:rsidR="00144C46" w:rsidRPr="00144C46" w:rsidRDefault="00144C46" w:rsidP="00144C46"/>
    <w:p w14:paraId="5D9B2712" w14:textId="77777777" w:rsidR="00144C46" w:rsidRPr="00144C46" w:rsidRDefault="00144C46" w:rsidP="00144C46"/>
    <w:p w14:paraId="2436C684" w14:textId="77777777" w:rsidR="00144C46" w:rsidRPr="00144C46" w:rsidRDefault="00144C46" w:rsidP="00144C46"/>
    <w:p w14:paraId="646A7BC9" w14:textId="77777777" w:rsidR="00144C46" w:rsidRPr="00144C46" w:rsidRDefault="00144C46" w:rsidP="00144C46"/>
    <w:p w14:paraId="641BB2F2" w14:textId="57E4AFCD" w:rsidR="00144C46" w:rsidRPr="00144C46" w:rsidRDefault="00144C46" w:rsidP="00144C46"/>
    <w:p w14:paraId="15ACE175" w14:textId="7277DC70" w:rsidR="00144C46" w:rsidRPr="00144C46" w:rsidRDefault="00144C46" w:rsidP="00144C46"/>
    <w:p w14:paraId="2451FC6E" w14:textId="0D4A0533" w:rsidR="00144C46" w:rsidRPr="00144C46" w:rsidRDefault="00144C46" w:rsidP="00144C46"/>
    <w:p w14:paraId="784DC0E7" w14:textId="543B5590" w:rsidR="00144C46" w:rsidRPr="00144C46" w:rsidRDefault="00144C46" w:rsidP="00144C46"/>
    <w:p w14:paraId="59EE5FEB" w14:textId="13802C81" w:rsidR="00144C46" w:rsidRPr="00144C46" w:rsidRDefault="00144C46" w:rsidP="00144C46"/>
    <w:p w14:paraId="28E299E8" w14:textId="6DE8FA37" w:rsidR="00144C46" w:rsidRPr="00144C46" w:rsidRDefault="00144C46" w:rsidP="00144C46"/>
    <w:p w14:paraId="18372377" w14:textId="12FBAC4E" w:rsidR="00144C46" w:rsidRPr="00144C46" w:rsidRDefault="00144C46" w:rsidP="00144C46"/>
    <w:p w14:paraId="165838F7" w14:textId="0D75A870" w:rsidR="00144C46" w:rsidRPr="00144C46" w:rsidRDefault="00144C46" w:rsidP="00144C46"/>
    <w:p w14:paraId="518E2010" w14:textId="578ACFBA" w:rsidR="00144C46" w:rsidRPr="00144C46" w:rsidRDefault="00144C46" w:rsidP="00144C46"/>
    <w:p w14:paraId="5470F8D4" w14:textId="2918DA29" w:rsidR="00144C46" w:rsidRPr="00144C46" w:rsidRDefault="00144C46" w:rsidP="00144C46"/>
    <w:p w14:paraId="0D06AFE4" w14:textId="353621AA" w:rsidR="00144C46" w:rsidRPr="00144C46" w:rsidRDefault="00144C46" w:rsidP="00144C46"/>
    <w:p w14:paraId="54966D42" w14:textId="0CEA477B" w:rsidR="00144C46" w:rsidRPr="00144C46" w:rsidRDefault="00144C46" w:rsidP="00144C46"/>
    <w:p w14:paraId="29EA55FE" w14:textId="7ADE90F1" w:rsidR="00144C46" w:rsidRPr="00144C46" w:rsidRDefault="00144C46" w:rsidP="00144C46"/>
    <w:p w14:paraId="1DF1C306" w14:textId="17BFDB1F" w:rsidR="00144C46" w:rsidRPr="00144C46" w:rsidRDefault="00144C46" w:rsidP="00144C46"/>
    <w:p w14:paraId="5ED3772C" w14:textId="4DACE03C" w:rsidR="00144C46" w:rsidRPr="00144C46" w:rsidRDefault="00144C46" w:rsidP="00144C46"/>
    <w:p w14:paraId="718FC373" w14:textId="27FC4D34" w:rsidR="00144C46" w:rsidRPr="00144C46" w:rsidRDefault="00144C46" w:rsidP="00144C46"/>
    <w:p w14:paraId="334A0545" w14:textId="16AB8BA3" w:rsidR="00144C46" w:rsidRPr="00144C46" w:rsidRDefault="00144C46" w:rsidP="00144C46"/>
    <w:p w14:paraId="39B8F086" w14:textId="133E01EE" w:rsidR="00144C46" w:rsidRPr="00144C46" w:rsidRDefault="00144C46" w:rsidP="00144C46"/>
    <w:p w14:paraId="06F010F6" w14:textId="4CDCC25B" w:rsidR="00144C46" w:rsidRPr="00144C46" w:rsidRDefault="002429C1" w:rsidP="00144C46">
      <w:bookmarkStart w:id="0" w:name="_GoBack"/>
      <w:r w:rsidRPr="006076EE">
        <w:rPr>
          <w:noProof/>
        </w:rPr>
        <w:drawing>
          <wp:anchor distT="0" distB="0" distL="114300" distR="114300" simplePos="0" relativeHeight="251707392" behindDoc="0" locked="0" layoutInCell="1" allowOverlap="1" wp14:anchorId="05432FC8" wp14:editId="28072B03">
            <wp:simplePos x="0" y="0"/>
            <wp:positionH relativeFrom="column">
              <wp:posOffset>4276530</wp:posOffset>
            </wp:positionH>
            <wp:positionV relativeFrom="paragraph">
              <wp:posOffset>159190</wp:posOffset>
            </wp:positionV>
            <wp:extent cx="2751455" cy="7016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2C75D65" w14:textId="538FD7B0" w:rsidR="00144C46" w:rsidRPr="00144C46" w:rsidRDefault="00144C46" w:rsidP="00144C46"/>
    <w:p w14:paraId="7556D616" w14:textId="77777777" w:rsidR="00144C46" w:rsidRPr="00144C46" w:rsidRDefault="00144C46" w:rsidP="00144C46"/>
    <w:p w14:paraId="1F600780" w14:textId="1AE52F31" w:rsidR="00144C46" w:rsidRPr="00144C46" w:rsidRDefault="00144C46" w:rsidP="00144C46"/>
    <w:p w14:paraId="420C7691" w14:textId="5A3E5605" w:rsidR="00144C46" w:rsidRPr="00144C46" w:rsidRDefault="00144C46" w:rsidP="00144C46"/>
    <w:p w14:paraId="732D73F0" w14:textId="1DA44566" w:rsidR="00144C46" w:rsidRPr="00144C46" w:rsidRDefault="00144C46" w:rsidP="00144C46"/>
    <w:p w14:paraId="31C5A12B" w14:textId="07DEE53B" w:rsidR="00144C46" w:rsidRPr="00144C46" w:rsidRDefault="00144C46" w:rsidP="00144C46"/>
    <w:p w14:paraId="05C4C684" w14:textId="48EA00E6" w:rsidR="00144C46" w:rsidRPr="00144C46" w:rsidRDefault="00144C46" w:rsidP="00144C46"/>
    <w:p w14:paraId="69006BE6" w14:textId="63555A9E" w:rsidR="00144C46" w:rsidRPr="00144C46" w:rsidRDefault="00144C46" w:rsidP="00144C46"/>
    <w:p w14:paraId="50384E5D" w14:textId="77777777" w:rsidR="00144C46" w:rsidRPr="00144C46" w:rsidRDefault="00144C46" w:rsidP="00144C46"/>
    <w:p w14:paraId="1B2330A3" w14:textId="1AF05E66" w:rsidR="00144C46" w:rsidRPr="00144C46" w:rsidRDefault="00144C46" w:rsidP="00144C46"/>
    <w:p w14:paraId="300D9171" w14:textId="795308F6" w:rsidR="00144C46" w:rsidRPr="00144C46" w:rsidRDefault="00144C46" w:rsidP="00144C46"/>
    <w:p w14:paraId="139166AF" w14:textId="797F9B95" w:rsidR="00144C46" w:rsidRPr="00144C46" w:rsidRDefault="00144C46" w:rsidP="00144C46"/>
    <w:p w14:paraId="4C1CF7C1" w14:textId="000505E1" w:rsidR="00144C46" w:rsidRPr="00144C46" w:rsidRDefault="00144C46" w:rsidP="00144C46"/>
    <w:p w14:paraId="0E597917" w14:textId="0E64459C" w:rsidR="00144C46" w:rsidRPr="00144C46" w:rsidRDefault="00144C46" w:rsidP="00144C46"/>
    <w:p w14:paraId="19870FE5" w14:textId="20BF002D" w:rsidR="00144C46" w:rsidRPr="00144C46" w:rsidRDefault="00144C46" w:rsidP="00144C46"/>
    <w:p w14:paraId="6D7981EE" w14:textId="7D286A5D" w:rsidR="00144C46" w:rsidRPr="00144C46" w:rsidRDefault="00144C46" w:rsidP="00144C46"/>
    <w:p w14:paraId="697A7B13" w14:textId="77777777" w:rsidR="00144C46" w:rsidRPr="00144C46" w:rsidRDefault="00144C46" w:rsidP="00144C46"/>
    <w:p w14:paraId="18CC57EF" w14:textId="047B02B1" w:rsidR="0011608A" w:rsidRPr="0096098A" w:rsidRDefault="0011608A" w:rsidP="0011608A"/>
    <w:p w14:paraId="7256230B" w14:textId="564FB6D7" w:rsidR="0011608A" w:rsidRPr="0096098A" w:rsidRDefault="0011608A" w:rsidP="0011608A"/>
    <w:p w14:paraId="6D8B582D" w14:textId="4A3B73A1" w:rsidR="0011608A" w:rsidRPr="0096098A" w:rsidRDefault="0011608A" w:rsidP="0011608A"/>
    <w:p w14:paraId="15C2A7DE" w14:textId="77777777" w:rsidR="0011608A" w:rsidRPr="0096098A" w:rsidRDefault="0011608A" w:rsidP="0011608A"/>
    <w:p w14:paraId="67AEAA51" w14:textId="6C2465E8" w:rsidR="0011608A" w:rsidRPr="0096098A" w:rsidRDefault="0011608A" w:rsidP="0011608A"/>
    <w:p w14:paraId="32C8C7E2" w14:textId="1568039C" w:rsidR="0011608A" w:rsidRPr="0096098A" w:rsidRDefault="00EF66DE" w:rsidP="0011608A">
      <w:r w:rsidRPr="000C70C2">
        <w:rPr>
          <w:noProof/>
        </w:rPr>
        <w:drawing>
          <wp:anchor distT="0" distB="0" distL="114300" distR="114300" simplePos="0" relativeHeight="251720704" behindDoc="1" locked="0" layoutInCell="1" allowOverlap="1" wp14:anchorId="6346B75C" wp14:editId="2B4E7CB7">
            <wp:simplePos x="0" y="0"/>
            <wp:positionH relativeFrom="column">
              <wp:posOffset>60960</wp:posOffset>
            </wp:positionH>
            <wp:positionV relativeFrom="paragraph">
              <wp:posOffset>739140</wp:posOffset>
            </wp:positionV>
            <wp:extent cx="7657465" cy="85674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1728" behindDoc="1" locked="0" layoutInCell="1" allowOverlap="1" wp14:anchorId="7D7103EF" wp14:editId="1218B374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7772400" cy="1598295"/>
            <wp:effectExtent l="0" t="0" r="0" b="1905"/>
            <wp:wrapNone/>
            <wp:docPr id="10" name="Picture 10" descr="Macintosh HD:Users:afonseca:Desktop:Personal:5th:RCC:RCC-0040-16 ShopIn Annual Concepts 8:Assets:Shop In word doc background v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fonseca:Desktop:Personal:5th:RCC:RCC-0040-16 ShopIn Annual Concepts 8:Assets:Shop In word doc background v2 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8F680" w14:textId="77777777" w:rsidR="0011608A" w:rsidRPr="0096098A" w:rsidRDefault="0011608A" w:rsidP="0011608A"/>
    <w:p w14:paraId="7C057EB0" w14:textId="77777777" w:rsidR="0011608A" w:rsidRPr="0096098A" w:rsidRDefault="0011608A" w:rsidP="0011608A"/>
    <w:p w14:paraId="79DA1F3E" w14:textId="77777777" w:rsidR="0011608A" w:rsidRPr="0096098A" w:rsidRDefault="0011608A" w:rsidP="0011608A"/>
    <w:p w14:paraId="3FED90B9" w14:textId="77777777" w:rsidR="0011608A" w:rsidRPr="0096098A" w:rsidRDefault="0011608A" w:rsidP="0011608A"/>
    <w:p w14:paraId="17D5E526" w14:textId="77777777" w:rsidR="0011608A" w:rsidRPr="0096098A" w:rsidRDefault="0011608A" w:rsidP="0011608A"/>
    <w:p w14:paraId="03C4916A" w14:textId="77777777" w:rsidR="0011608A" w:rsidRPr="0096098A" w:rsidRDefault="0011608A" w:rsidP="0011608A"/>
    <w:p w14:paraId="270B423C" w14:textId="77777777" w:rsidR="0011608A" w:rsidRPr="0096098A" w:rsidRDefault="0011608A" w:rsidP="0011608A"/>
    <w:p w14:paraId="75F8D082" w14:textId="77777777" w:rsidR="0011608A" w:rsidRPr="0096098A" w:rsidRDefault="0011608A" w:rsidP="0011608A"/>
    <w:p w14:paraId="65640DD3" w14:textId="4FC8096D" w:rsidR="0011608A" w:rsidRPr="0096098A" w:rsidRDefault="0011608A" w:rsidP="0011608A"/>
    <w:p w14:paraId="4A734892" w14:textId="23E2CE3F" w:rsidR="0011608A" w:rsidRPr="0096098A" w:rsidRDefault="0011608A" w:rsidP="0011608A"/>
    <w:p w14:paraId="43B3D89D" w14:textId="7FA64E50" w:rsidR="0011608A" w:rsidRPr="0096098A" w:rsidRDefault="0011608A" w:rsidP="0011608A"/>
    <w:p w14:paraId="6589D520" w14:textId="3135757E" w:rsidR="0011608A" w:rsidRPr="0096098A" w:rsidRDefault="0011608A" w:rsidP="0011608A"/>
    <w:p w14:paraId="73C22183" w14:textId="1B39B1D1" w:rsidR="0011608A" w:rsidRPr="0096098A" w:rsidRDefault="0011608A" w:rsidP="0011608A"/>
    <w:p w14:paraId="798C8636" w14:textId="77777777" w:rsidR="0011608A" w:rsidRPr="0096098A" w:rsidRDefault="0011608A" w:rsidP="0011608A"/>
    <w:p w14:paraId="1F05CDEA" w14:textId="77777777" w:rsidR="0011608A" w:rsidRPr="0096098A" w:rsidRDefault="0011608A" w:rsidP="0011608A"/>
    <w:p w14:paraId="3CB94D12" w14:textId="77777777" w:rsidR="0011608A" w:rsidRPr="0096098A" w:rsidRDefault="0011608A" w:rsidP="0011608A"/>
    <w:p w14:paraId="2BCE74D2" w14:textId="67131D0A" w:rsidR="0011608A" w:rsidRPr="0096098A" w:rsidRDefault="0011608A" w:rsidP="0011608A">
      <w:r>
        <w:tab/>
      </w:r>
      <w:r>
        <w:tab/>
      </w:r>
    </w:p>
    <w:p w14:paraId="2A64687E" w14:textId="77777777" w:rsidR="0011608A" w:rsidRPr="0096098A" w:rsidRDefault="0011608A" w:rsidP="0011608A"/>
    <w:p w14:paraId="69097932" w14:textId="7A389AC8" w:rsidR="0011608A" w:rsidRPr="0096098A" w:rsidRDefault="0011608A" w:rsidP="0011608A"/>
    <w:p w14:paraId="2B7B61AF" w14:textId="4926A6D8" w:rsidR="0011608A" w:rsidRPr="0096098A" w:rsidRDefault="0011608A" w:rsidP="0011608A"/>
    <w:p w14:paraId="375F4D58" w14:textId="0F24E8D7" w:rsidR="0011608A" w:rsidRPr="0096098A" w:rsidRDefault="0011608A" w:rsidP="0011608A"/>
    <w:p w14:paraId="5E26E97B" w14:textId="7DA20439" w:rsidR="0011608A" w:rsidRPr="0096098A" w:rsidRDefault="0011608A" w:rsidP="0011608A"/>
    <w:p w14:paraId="15D7FC96" w14:textId="77777777" w:rsidR="0011608A" w:rsidRPr="0096098A" w:rsidRDefault="0011608A" w:rsidP="0011608A"/>
    <w:p w14:paraId="1A01C55C" w14:textId="77777777" w:rsidR="0011608A" w:rsidRPr="0096098A" w:rsidRDefault="0011608A" w:rsidP="0011608A"/>
    <w:p w14:paraId="50FD1D1B" w14:textId="77777777" w:rsidR="0011608A" w:rsidRPr="0096098A" w:rsidRDefault="0011608A" w:rsidP="0011608A"/>
    <w:p w14:paraId="195287FA" w14:textId="77777777" w:rsidR="0011608A" w:rsidRPr="0096098A" w:rsidRDefault="0011608A" w:rsidP="0011608A"/>
    <w:p w14:paraId="0E373C45" w14:textId="77777777" w:rsidR="0011608A" w:rsidRPr="0096098A" w:rsidRDefault="0011608A" w:rsidP="0011608A"/>
    <w:p w14:paraId="780FCA40" w14:textId="77777777" w:rsidR="0011608A" w:rsidRPr="0096098A" w:rsidRDefault="0011608A" w:rsidP="0011608A"/>
    <w:p w14:paraId="10CEF961" w14:textId="77777777" w:rsidR="0011608A" w:rsidRPr="0096098A" w:rsidRDefault="0011608A" w:rsidP="0011608A"/>
    <w:p w14:paraId="6F41C917" w14:textId="77777777" w:rsidR="0011608A" w:rsidRPr="0096098A" w:rsidRDefault="0011608A" w:rsidP="0011608A"/>
    <w:p w14:paraId="49CC62CD" w14:textId="77777777" w:rsidR="0011608A" w:rsidRPr="0096098A" w:rsidRDefault="0011608A" w:rsidP="0011608A"/>
    <w:p w14:paraId="40F73E98" w14:textId="77777777" w:rsidR="0011608A" w:rsidRPr="0096098A" w:rsidRDefault="0011608A" w:rsidP="0011608A"/>
    <w:p w14:paraId="68292B2D" w14:textId="77777777" w:rsidR="0011608A" w:rsidRPr="0096098A" w:rsidRDefault="0011608A" w:rsidP="0011608A"/>
    <w:p w14:paraId="0E6A5503" w14:textId="77777777" w:rsidR="0011608A" w:rsidRPr="0096098A" w:rsidRDefault="0011608A" w:rsidP="0011608A"/>
    <w:p w14:paraId="204C0AA4" w14:textId="77777777" w:rsidR="0011608A" w:rsidRPr="0096098A" w:rsidRDefault="0011608A" w:rsidP="0011608A"/>
    <w:p w14:paraId="2040F20C" w14:textId="77777777" w:rsidR="0011608A" w:rsidRPr="0096098A" w:rsidRDefault="0011608A" w:rsidP="0011608A"/>
    <w:p w14:paraId="7692803C" w14:textId="2004F88A" w:rsidR="0011608A" w:rsidRPr="0096098A" w:rsidRDefault="0011608A" w:rsidP="0011608A"/>
    <w:p w14:paraId="6D4E81BE" w14:textId="77777777" w:rsidR="0011608A" w:rsidRPr="0096098A" w:rsidRDefault="0011608A" w:rsidP="0011608A"/>
    <w:p w14:paraId="77D45147" w14:textId="77777777" w:rsidR="0011608A" w:rsidRPr="0096098A" w:rsidRDefault="0011608A" w:rsidP="0011608A"/>
    <w:p w14:paraId="273F095B" w14:textId="77777777" w:rsidR="0011608A" w:rsidRPr="0096098A" w:rsidRDefault="0011608A" w:rsidP="0011608A"/>
    <w:p w14:paraId="3856A593" w14:textId="77777777" w:rsidR="0011608A" w:rsidRPr="0096098A" w:rsidRDefault="0011608A" w:rsidP="0011608A"/>
    <w:p w14:paraId="6F1AD71C" w14:textId="77777777" w:rsidR="0011608A" w:rsidRPr="0096098A" w:rsidRDefault="0011608A" w:rsidP="0011608A"/>
    <w:p w14:paraId="73BB3DC9" w14:textId="15E9024E" w:rsidR="0011608A" w:rsidRPr="0096098A" w:rsidRDefault="00EF66DE" w:rsidP="0011608A">
      <w:r w:rsidRPr="000C70C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AC1DE3" wp14:editId="270A2502">
                <wp:simplePos x="0" y="0"/>
                <wp:positionH relativeFrom="column">
                  <wp:posOffset>457200</wp:posOffset>
                </wp:positionH>
                <wp:positionV relativeFrom="paragraph">
                  <wp:posOffset>61595</wp:posOffset>
                </wp:positionV>
                <wp:extent cx="6858000" cy="9144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4A8D6" w14:textId="77777777" w:rsidR="00EF66DE" w:rsidRPr="0096098A" w:rsidRDefault="00EF66DE" w:rsidP="00EF66DE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</w:rPr>
                              <w:t>Customizable message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36pt;margin-top:4.85pt;width:540pt;height:1in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" filled="f" stroked="f">
                <v:textbox>
                  <w:txbxContent>
                    <w:p w14:paraId="1334A8D6" w14:textId="77777777" w:rsidR="00EF66DE" w:rsidRPr="0096098A" w:rsidRDefault="00EF66DE" w:rsidP="00EF66DE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</w:rPr>
                        <w:t>Customizable message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3E4885" w14:textId="7AC2955D" w:rsidR="0011608A" w:rsidRDefault="0011608A" w:rsidP="0011608A"/>
    <w:p w14:paraId="5E330847" w14:textId="4289FE7D" w:rsidR="0096098A" w:rsidRPr="0096098A" w:rsidRDefault="0096098A" w:rsidP="0096098A"/>
    <w:p w14:paraId="0ACA42CD" w14:textId="02396ABC" w:rsidR="0096098A" w:rsidRPr="0096098A" w:rsidRDefault="0096098A" w:rsidP="0096098A"/>
    <w:p w14:paraId="77B1124E" w14:textId="31472014" w:rsidR="0096098A" w:rsidRPr="0096098A" w:rsidRDefault="0096098A" w:rsidP="0096098A"/>
    <w:p w14:paraId="3EBB9B31" w14:textId="6C09432B" w:rsidR="0096098A" w:rsidRPr="0096098A" w:rsidRDefault="0096098A" w:rsidP="0096098A"/>
    <w:p w14:paraId="57F00B96" w14:textId="3DD21A67" w:rsidR="0096098A" w:rsidRPr="0096098A" w:rsidRDefault="0096098A" w:rsidP="0096098A"/>
    <w:p w14:paraId="2F7184DE" w14:textId="2780E65C" w:rsidR="0096098A" w:rsidRPr="0096098A" w:rsidRDefault="0096098A" w:rsidP="0096098A"/>
    <w:p w14:paraId="5EA9AE6A" w14:textId="77777777" w:rsidR="0096098A" w:rsidRPr="0096098A" w:rsidRDefault="0096098A" w:rsidP="0096098A"/>
    <w:p w14:paraId="27AE3DA1" w14:textId="77777777" w:rsidR="0096098A" w:rsidRPr="0096098A" w:rsidRDefault="0096098A" w:rsidP="0096098A"/>
    <w:p w14:paraId="3F816176" w14:textId="77777777" w:rsidR="0096098A" w:rsidRPr="0096098A" w:rsidRDefault="0096098A" w:rsidP="0096098A"/>
    <w:p w14:paraId="3A7F8682" w14:textId="77777777" w:rsidR="0096098A" w:rsidRPr="0096098A" w:rsidRDefault="0096098A" w:rsidP="0096098A"/>
    <w:p w14:paraId="503E1790" w14:textId="2257893B" w:rsidR="0096098A" w:rsidRPr="0096098A" w:rsidRDefault="00EF66DE" w:rsidP="0096098A">
      <w:r w:rsidRPr="000C70C2">
        <w:rPr>
          <w:noProof/>
        </w:rPr>
        <w:drawing>
          <wp:anchor distT="0" distB="0" distL="114300" distR="114300" simplePos="0" relativeHeight="251669502" behindDoc="1" locked="0" layoutInCell="1" allowOverlap="1" wp14:anchorId="0ACAF475" wp14:editId="73FF3C90">
            <wp:simplePos x="0" y="0"/>
            <wp:positionH relativeFrom="column">
              <wp:posOffset>60960</wp:posOffset>
            </wp:positionH>
            <wp:positionV relativeFrom="paragraph">
              <wp:posOffset>739140</wp:posOffset>
            </wp:positionV>
            <wp:extent cx="7657465" cy="85674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7" behindDoc="1" locked="0" layoutInCell="1" allowOverlap="1" wp14:anchorId="276F1737" wp14:editId="437F0E94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7772400" cy="1598295"/>
            <wp:effectExtent l="0" t="0" r="0" b="1905"/>
            <wp:wrapNone/>
            <wp:docPr id="33" name="Picture 33" descr="Macintosh HD:Users:afonseca:Desktop:Personal:5th:RCC:RCC-0040-16 ShopIn Annual Concepts 8:Assets:Shop In word doc background v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fonseca:Desktop:Personal:5th:RCC:RCC-0040-16 ShopIn Annual Concepts 8:Assets:Shop In word doc background v2 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AFEAD" w14:textId="77777777" w:rsidR="0096098A" w:rsidRPr="0096098A" w:rsidRDefault="0096098A" w:rsidP="0096098A"/>
    <w:p w14:paraId="5C44AA94" w14:textId="57EC54AE" w:rsidR="0096098A" w:rsidRPr="0096098A" w:rsidRDefault="0096098A" w:rsidP="0096098A"/>
    <w:p w14:paraId="239DCD9F" w14:textId="77777777" w:rsidR="0096098A" w:rsidRPr="0096098A" w:rsidRDefault="0096098A" w:rsidP="0096098A"/>
    <w:p w14:paraId="4EC368E6" w14:textId="77777777" w:rsidR="0096098A" w:rsidRPr="0096098A" w:rsidRDefault="0096098A" w:rsidP="0096098A"/>
    <w:p w14:paraId="35F6F8CF" w14:textId="27FE81D9" w:rsidR="0096098A" w:rsidRPr="0096098A" w:rsidRDefault="0096098A" w:rsidP="0096098A"/>
    <w:p w14:paraId="3A77BC87" w14:textId="69B916F5" w:rsidR="0096098A" w:rsidRPr="0096098A" w:rsidRDefault="0096098A" w:rsidP="0096098A"/>
    <w:p w14:paraId="704D1788" w14:textId="454EC1CF" w:rsidR="0096098A" w:rsidRPr="0096098A" w:rsidRDefault="0096098A" w:rsidP="0096098A"/>
    <w:p w14:paraId="26EAE3ED" w14:textId="77777777" w:rsidR="0096098A" w:rsidRPr="0096098A" w:rsidRDefault="0096098A" w:rsidP="0096098A"/>
    <w:p w14:paraId="7AAE59BB" w14:textId="77777777" w:rsidR="0096098A" w:rsidRPr="0096098A" w:rsidRDefault="0096098A" w:rsidP="0096098A"/>
    <w:p w14:paraId="02FA2E15" w14:textId="77777777" w:rsidR="0096098A" w:rsidRPr="0096098A" w:rsidRDefault="0096098A" w:rsidP="0096098A"/>
    <w:p w14:paraId="258F7A71" w14:textId="77777777" w:rsidR="0096098A" w:rsidRPr="0096098A" w:rsidRDefault="0096098A" w:rsidP="0096098A"/>
    <w:p w14:paraId="509A77D0" w14:textId="41C2D7E5" w:rsidR="0096098A" w:rsidRPr="0096098A" w:rsidRDefault="003F17BA" w:rsidP="0096098A">
      <w:r>
        <w:tab/>
      </w:r>
      <w:r>
        <w:tab/>
      </w:r>
    </w:p>
    <w:p w14:paraId="1D625375" w14:textId="77777777" w:rsidR="0096098A" w:rsidRPr="0096098A" w:rsidRDefault="0096098A" w:rsidP="0096098A"/>
    <w:p w14:paraId="09CE78D3" w14:textId="77777777" w:rsidR="0096098A" w:rsidRPr="0096098A" w:rsidRDefault="0096098A" w:rsidP="0096098A"/>
    <w:p w14:paraId="36231BA5" w14:textId="77777777" w:rsidR="0096098A" w:rsidRPr="0096098A" w:rsidRDefault="0096098A" w:rsidP="0096098A"/>
    <w:p w14:paraId="1E9253C7" w14:textId="77777777" w:rsidR="0096098A" w:rsidRPr="0096098A" w:rsidRDefault="0096098A" w:rsidP="0096098A"/>
    <w:p w14:paraId="3FE94334" w14:textId="77777777" w:rsidR="0096098A" w:rsidRPr="0096098A" w:rsidRDefault="0096098A" w:rsidP="0096098A"/>
    <w:p w14:paraId="61BA1C55" w14:textId="77777777" w:rsidR="0096098A" w:rsidRPr="0096098A" w:rsidRDefault="0096098A" w:rsidP="0096098A"/>
    <w:p w14:paraId="45BD5BEE" w14:textId="77777777" w:rsidR="0096098A" w:rsidRPr="0096098A" w:rsidRDefault="0096098A" w:rsidP="0096098A"/>
    <w:p w14:paraId="21400D40" w14:textId="77777777" w:rsidR="0096098A" w:rsidRPr="0096098A" w:rsidRDefault="0096098A" w:rsidP="0096098A"/>
    <w:p w14:paraId="5DB5937A" w14:textId="77777777" w:rsidR="0096098A" w:rsidRPr="0096098A" w:rsidRDefault="0096098A" w:rsidP="0096098A"/>
    <w:p w14:paraId="637170F6" w14:textId="77777777" w:rsidR="0096098A" w:rsidRPr="0096098A" w:rsidRDefault="0096098A" w:rsidP="0096098A"/>
    <w:p w14:paraId="4217A207" w14:textId="77777777" w:rsidR="0096098A" w:rsidRPr="0096098A" w:rsidRDefault="0096098A" w:rsidP="0096098A"/>
    <w:p w14:paraId="350F7A4A" w14:textId="77777777" w:rsidR="0096098A" w:rsidRPr="0096098A" w:rsidRDefault="0096098A" w:rsidP="0096098A"/>
    <w:p w14:paraId="1DC77877" w14:textId="7FFDAA40" w:rsidR="0096098A" w:rsidRPr="0096098A" w:rsidRDefault="0096098A" w:rsidP="0096098A"/>
    <w:p w14:paraId="2E8724AE" w14:textId="77777777" w:rsidR="0096098A" w:rsidRPr="0096098A" w:rsidRDefault="0096098A" w:rsidP="0096098A"/>
    <w:p w14:paraId="6807AD4A" w14:textId="77777777" w:rsidR="0096098A" w:rsidRPr="0096098A" w:rsidRDefault="0096098A" w:rsidP="0096098A"/>
    <w:p w14:paraId="713C9632" w14:textId="19ADA4E8" w:rsidR="0096098A" w:rsidRPr="0096098A" w:rsidRDefault="0096098A" w:rsidP="0096098A"/>
    <w:p w14:paraId="0A036EBA" w14:textId="24F5A240" w:rsidR="0096098A" w:rsidRPr="0096098A" w:rsidRDefault="0096098A" w:rsidP="0096098A"/>
    <w:p w14:paraId="74CA8B6F" w14:textId="77777777" w:rsidR="0096098A" w:rsidRPr="0096098A" w:rsidRDefault="0096098A" w:rsidP="0096098A"/>
    <w:p w14:paraId="4B6BEBA8" w14:textId="77777777" w:rsidR="0096098A" w:rsidRPr="0096098A" w:rsidRDefault="0096098A" w:rsidP="0096098A"/>
    <w:p w14:paraId="53CFA832" w14:textId="34058C2F" w:rsidR="0096098A" w:rsidRPr="0096098A" w:rsidRDefault="0096098A" w:rsidP="0096098A"/>
    <w:p w14:paraId="6BA23763" w14:textId="4EB0CA8F" w:rsidR="0096098A" w:rsidRPr="0096098A" w:rsidRDefault="0096098A" w:rsidP="0096098A"/>
    <w:p w14:paraId="60C474C8" w14:textId="77777777" w:rsidR="0096098A" w:rsidRPr="0096098A" w:rsidRDefault="0096098A" w:rsidP="0096098A"/>
    <w:p w14:paraId="67D3B43E" w14:textId="77777777" w:rsidR="0096098A" w:rsidRPr="0096098A" w:rsidRDefault="0096098A" w:rsidP="0096098A"/>
    <w:p w14:paraId="5B2F4BB6" w14:textId="77777777" w:rsidR="0096098A" w:rsidRPr="0096098A" w:rsidRDefault="0096098A" w:rsidP="0096098A"/>
    <w:p w14:paraId="667D9C0D" w14:textId="77777777" w:rsidR="0096098A" w:rsidRPr="0096098A" w:rsidRDefault="0096098A" w:rsidP="0096098A"/>
    <w:p w14:paraId="3D929B96" w14:textId="77777777" w:rsidR="0096098A" w:rsidRPr="0096098A" w:rsidRDefault="0096098A" w:rsidP="0096098A"/>
    <w:p w14:paraId="02CDB475" w14:textId="13385AC7" w:rsidR="0096098A" w:rsidRPr="0096098A" w:rsidRDefault="00EF66DE" w:rsidP="0096098A">
      <w:r w:rsidRPr="000C70C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8419CD" wp14:editId="3AA69CCD">
                <wp:simplePos x="0" y="0"/>
                <wp:positionH relativeFrom="column">
                  <wp:posOffset>461010</wp:posOffset>
                </wp:positionH>
                <wp:positionV relativeFrom="paragraph">
                  <wp:posOffset>762635</wp:posOffset>
                </wp:positionV>
                <wp:extent cx="68580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CE019" w14:textId="77777777" w:rsidR="003F17BA" w:rsidRPr="0096098A" w:rsidRDefault="003F17BA" w:rsidP="000C70C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</w:rPr>
                              <w:t>Customizable message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6.3pt;margin-top:60.05pt;width:540pt;height:1in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" filled="f" stroked="f">
                <v:textbox>
                  <w:txbxContent>
                    <w:p w14:paraId="029CE019" w14:textId="77777777" w:rsidR="003F17BA" w:rsidRPr="0096098A" w:rsidRDefault="003F17BA" w:rsidP="000C70C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</w:rPr>
                        <w:t>Customizable message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6098A" w:rsidRPr="0096098A" w:rsidSect="00EF66DE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007EAD" w14:textId="77777777" w:rsidR="00873C20" w:rsidRDefault="00873C20" w:rsidP="007312A8">
      <w:r>
        <w:separator/>
      </w:r>
    </w:p>
  </w:endnote>
  <w:endnote w:type="continuationSeparator" w:id="0">
    <w:p w14:paraId="4570DAEA" w14:textId="77777777" w:rsidR="00873C20" w:rsidRDefault="00873C20" w:rsidP="00731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 Medium">
    <w:altName w:val="Gotham Medium"/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D4672" w14:textId="77777777" w:rsidR="003F17BA" w:rsidRDefault="003F17B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9B68C" w14:textId="77777777" w:rsidR="003F17BA" w:rsidRDefault="003F17B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C9DD0" w14:textId="77777777" w:rsidR="003F17BA" w:rsidRDefault="003F17B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B585D9" w14:textId="77777777" w:rsidR="00873C20" w:rsidRDefault="00873C20" w:rsidP="007312A8">
      <w:r>
        <w:separator/>
      </w:r>
    </w:p>
  </w:footnote>
  <w:footnote w:type="continuationSeparator" w:id="0">
    <w:p w14:paraId="20378989" w14:textId="77777777" w:rsidR="00873C20" w:rsidRDefault="00873C20" w:rsidP="007312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3F0949" w14:textId="77777777" w:rsidR="003F17BA" w:rsidRDefault="003F17B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DA686" w14:textId="77777777" w:rsidR="003F17BA" w:rsidRDefault="003F17B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4F866C" w14:textId="77777777" w:rsidR="003F17BA" w:rsidRDefault="003F17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AA"/>
    <w:rsid w:val="000C6884"/>
    <w:rsid w:val="000C70C2"/>
    <w:rsid w:val="0011608A"/>
    <w:rsid w:val="00144C46"/>
    <w:rsid w:val="0017444B"/>
    <w:rsid w:val="002429C1"/>
    <w:rsid w:val="00243FFB"/>
    <w:rsid w:val="00282ABA"/>
    <w:rsid w:val="003058BD"/>
    <w:rsid w:val="003F17BA"/>
    <w:rsid w:val="00471038"/>
    <w:rsid w:val="006076EE"/>
    <w:rsid w:val="00621C2A"/>
    <w:rsid w:val="007312A8"/>
    <w:rsid w:val="008637AC"/>
    <w:rsid w:val="00873C20"/>
    <w:rsid w:val="008B060F"/>
    <w:rsid w:val="008F382A"/>
    <w:rsid w:val="0096098A"/>
    <w:rsid w:val="00962687"/>
    <w:rsid w:val="0096330A"/>
    <w:rsid w:val="009C5B18"/>
    <w:rsid w:val="009D2BDA"/>
    <w:rsid w:val="00A67EAA"/>
    <w:rsid w:val="00B516A0"/>
    <w:rsid w:val="00BF64A1"/>
    <w:rsid w:val="00C016D5"/>
    <w:rsid w:val="00C50170"/>
    <w:rsid w:val="00D32BC1"/>
    <w:rsid w:val="00D46882"/>
    <w:rsid w:val="00D62BA5"/>
    <w:rsid w:val="00D8504D"/>
    <w:rsid w:val="00DB1F1C"/>
    <w:rsid w:val="00E30F3D"/>
    <w:rsid w:val="00E6503C"/>
    <w:rsid w:val="00EF65B8"/>
    <w:rsid w:val="00EF66DE"/>
    <w:rsid w:val="00F02C49"/>
    <w:rsid w:val="00FA1ED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E279B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6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687"/>
    <w:rPr>
      <w:rFonts w:ascii="Lucida Grande" w:hAnsi="Lucida Grande" w:cs="Lucida Grande"/>
      <w:sz w:val="18"/>
      <w:szCs w:val="18"/>
    </w:rPr>
  </w:style>
  <w:style w:type="character" w:customStyle="1" w:styleId="A4">
    <w:name w:val="A4"/>
    <w:uiPriority w:val="99"/>
    <w:rsid w:val="00282ABA"/>
    <w:rPr>
      <w:rFonts w:cs="Gotham Medium"/>
      <w:color w:val="00569E"/>
      <w:sz w:val="32"/>
      <w:szCs w:val="32"/>
    </w:rPr>
  </w:style>
  <w:style w:type="character" w:customStyle="1" w:styleId="A5">
    <w:name w:val="A5"/>
    <w:uiPriority w:val="99"/>
    <w:rsid w:val="00282ABA"/>
    <w:rPr>
      <w:rFonts w:cs="Gotham Medium"/>
      <w:i/>
      <w:iCs/>
      <w:color w:val="00569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12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2A8"/>
  </w:style>
  <w:style w:type="paragraph" w:styleId="Footer">
    <w:name w:val="footer"/>
    <w:basedOn w:val="Normal"/>
    <w:link w:val="FooterChar"/>
    <w:uiPriority w:val="99"/>
    <w:unhideWhenUsed/>
    <w:rsid w:val="007312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1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microsoft.com/office/2007/relationships/hdphoto" Target="media/hdphoto6.wdp"/><Relationship Id="rId26" Type="http://schemas.openxmlformats.org/officeDocument/2006/relationships/image" Target="media/image14.jpg"/><Relationship Id="rId27" Type="http://schemas.openxmlformats.org/officeDocument/2006/relationships/image" Target="media/image15.jpeg"/><Relationship Id="rId28" Type="http://schemas.openxmlformats.org/officeDocument/2006/relationships/image" Target="media/image16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eader" Target="header2.xml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9" Type="http://schemas.microsoft.com/office/2007/relationships/hdphoto" Target="media/hdphoto1.wdp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33" Type="http://schemas.openxmlformats.org/officeDocument/2006/relationships/header" Target="header3.xml"/><Relationship Id="rId34" Type="http://schemas.openxmlformats.org/officeDocument/2006/relationships/footer" Target="footer3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microsoft.com/office/2007/relationships/hdphoto" Target="media/hdphoto2.wdp"/><Relationship Id="rId12" Type="http://schemas.openxmlformats.org/officeDocument/2006/relationships/image" Target="media/image4.png"/><Relationship Id="rId13" Type="http://schemas.microsoft.com/office/2007/relationships/hdphoto" Target="media/hdphoto3.wdp"/><Relationship Id="rId14" Type="http://schemas.openxmlformats.org/officeDocument/2006/relationships/image" Target="media/image5.png"/><Relationship Id="rId15" Type="http://schemas.microsoft.com/office/2007/relationships/hdphoto" Target="media/hdphoto4.wdp"/><Relationship Id="rId16" Type="http://schemas.openxmlformats.org/officeDocument/2006/relationships/image" Target="media/image6.png"/><Relationship Id="rId17" Type="http://schemas.microsoft.com/office/2007/relationships/hdphoto" Target="media/hdphoto5.wdp"/><Relationship Id="rId18" Type="http://schemas.openxmlformats.org/officeDocument/2006/relationships/image" Target="media/image7.png"/><Relationship Id="rId1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4C0C1C-2838-0F43-9068-81112255E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Halloween.docx</Template>
  <TotalTime>1</TotalTime>
  <Pages>3</Pages>
  <Words>25</Words>
  <Characters>149</Characters>
  <Application>Microsoft Macintosh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Tapia</dc:creator>
  <cp:keywords/>
  <dc:description/>
  <cp:lastModifiedBy>Paul Madduma</cp:lastModifiedBy>
  <cp:revision>2</cp:revision>
  <cp:lastPrinted>2016-04-15T13:59:00Z</cp:lastPrinted>
  <dcterms:created xsi:type="dcterms:W3CDTF">2020-04-01T17:22:00Z</dcterms:created>
  <dcterms:modified xsi:type="dcterms:W3CDTF">2020-04-01T17:22:00Z</dcterms:modified>
</cp:coreProperties>
</file>