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540163" w14:textId="09946553" w:rsidR="00144C46" w:rsidRDefault="00144C46" w:rsidP="00A67EAA">
      <w:pPr>
        <w:ind w:hanging="1710"/>
      </w:pPr>
      <w:bookmarkStart w:id="0" w:name="_GoBack"/>
      <w:bookmarkEnd w:id="0"/>
    </w:p>
    <w:p w14:paraId="1EC615DF" w14:textId="2EE0D01E" w:rsidR="00144C46" w:rsidRPr="00144C46" w:rsidRDefault="00144C46" w:rsidP="00144C46"/>
    <w:p w14:paraId="3041DCDC" w14:textId="4B41EA57" w:rsidR="00144C46" w:rsidRPr="00144C46" w:rsidRDefault="001E2DB1" w:rsidP="00144C46">
      <w:r>
        <w:rPr>
          <w:rFonts w:hint="eastAsia"/>
          <w:noProof/>
        </w:rPr>
        <w:drawing>
          <wp:anchor distT="0" distB="0" distL="114300" distR="114300" simplePos="0" relativeHeight="251704320" behindDoc="1" locked="0" layoutInCell="1" allowOverlap="1" wp14:anchorId="3AC7DD5A" wp14:editId="2083A60E">
            <wp:simplePos x="0" y="0"/>
            <wp:positionH relativeFrom="column">
              <wp:posOffset>0</wp:posOffset>
            </wp:positionH>
            <wp:positionV relativeFrom="paragraph">
              <wp:posOffset>-350520</wp:posOffset>
            </wp:positionV>
            <wp:extent cx="7772400" cy="1599442"/>
            <wp:effectExtent l="0" t="0" r="0" b="1270"/>
            <wp:wrapNone/>
            <wp:docPr id="32" name="Picture 32" descr="Macintosh HD:Users:afonseca:Desktop:Personal:5th:RCC:RCC-0040-16 ShopIn Annual Concepts 8:Assets:Shop In word doc background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fonseca:Desktop:Personal:5th:RCC:RCC-0040-16 ShopIn Annual Concepts 8:Assets:Shop In word doc background v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59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2BD62" w14:textId="77777777" w:rsidR="00144C46" w:rsidRPr="00144C46" w:rsidRDefault="00144C46" w:rsidP="00144C46"/>
    <w:p w14:paraId="6EE85428" w14:textId="77777777" w:rsidR="00144C46" w:rsidRPr="00144C46" w:rsidRDefault="00144C46" w:rsidP="00144C46"/>
    <w:p w14:paraId="61F17086" w14:textId="77777777" w:rsidR="00144C46" w:rsidRPr="00144C46" w:rsidRDefault="00144C46" w:rsidP="00144C46"/>
    <w:p w14:paraId="0676B766" w14:textId="77777777" w:rsidR="00144C46" w:rsidRPr="00144C46" w:rsidRDefault="00144C46" w:rsidP="00144C46"/>
    <w:p w14:paraId="13667B0E" w14:textId="6A35B1EC" w:rsidR="00144C46" w:rsidRPr="00144C46" w:rsidRDefault="00144C46" w:rsidP="00144C46"/>
    <w:p w14:paraId="5D8B8800" w14:textId="36E564A4" w:rsidR="00144C46" w:rsidRPr="00144C46" w:rsidRDefault="00144C46" w:rsidP="00144C46"/>
    <w:p w14:paraId="4CED3F84" w14:textId="2CAEBA5B" w:rsidR="00144C46" w:rsidRPr="00144C46" w:rsidRDefault="00144C46" w:rsidP="00144C46"/>
    <w:p w14:paraId="44AA8AC9" w14:textId="77777777" w:rsidR="00144C46" w:rsidRPr="00144C46" w:rsidRDefault="00144C46" w:rsidP="00144C46"/>
    <w:p w14:paraId="5D9B2712" w14:textId="77777777" w:rsidR="00144C46" w:rsidRPr="00144C46" w:rsidRDefault="00144C46" w:rsidP="00144C46"/>
    <w:p w14:paraId="2436C684" w14:textId="77777777" w:rsidR="00144C46" w:rsidRPr="00144C46" w:rsidRDefault="00144C46" w:rsidP="00144C46"/>
    <w:p w14:paraId="646A7BC9" w14:textId="77777777" w:rsidR="00144C46" w:rsidRPr="00144C46" w:rsidRDefault="00144C46" w:rsidP="00144C46"/>
    <w:p w14:paraId="641BB2F2" w14:textId="77777777" w:rsidR="00144C46" w:rsidRPr="00144C46" w:rsidRDefault="00144C46" w:rsidP="00144C46"/>
    <w:p w14:paraId="15ACE175" w14:textId="3990E9DA" w:rsidR="00144C46" w:rsidRPr="00144C46" w:rsidRDefault="00144C46" w:rsidP="00144C46"/>
    <w:p w14:paraId="2451FC6E" w14:textId="16433E03" w:rsidR="00144C46" w:rsidRPr="00144C46" w:rsidRDefault="00144C46" w:rsidP="00144C46"/>
    <w:p w14:paraId="784DC0E7" w14:textId="77777777" w:rsidR="00144C46" w:rsidRPr="00144C46" w:rsidRDefault="00144C46" w:rsidP="00144C46"/>
    <w:p w14:paraId="59EE5FEB" w14:textId="5A20935B" w:rsidR="00144C46" w:rsidRPr="00144C46" w:rsidRDefault="00144C46" w:rsidP="00144C46"/>
    <w:p w14:paraId="28E299E8" w14:textId="7DFE14F0" w:rsidR="00144C46" w:rsidRPr="00144C46" w:rsidRDefault="00144C46" w:rsidP="00144C46"/>
    <w:p w14:paraId="18372377" w14:textId="77777777" w:rsidR="00144C46" w:rsidRPr="00144C46" w:rsidRDefault="00144C46" w:rsidP="00144C46"/>
    <w:p w14:paraId="165838F7" w14:textId="77777777" w:rsidR="00144C46" w:rsidRPr="00144C46" w:rsidRDefault="00144C46" w:rsidP="00144C46"/>
    <w:p w14:paraId="518E2010" w14:textId="462FF08D" w:rsidR="00144C46" w:rsidRPr="00144C46" w:rsidRDefault="00144C46" w:rsidP="00144C46"/>
    <w:p w14:paraId="5470F8D4" w14:textId="382C339B" w:rsidR="00144C46" w:rsidRPr="00144C46" w:rsidRDefault="00144C46" w:rsidP="00144C46"/>
    <w:p w14:paraId="0D06AFE4" w14:textId="78A5248E" w:rsidR="00144C46" w:rsidRPr="00144C46" w:rsidRDefault="00144C46" w:rsidP="00144C46"/>
    <w:p w14:paraId="54966D42" w14:textId="77777777" w:rsidR="00144C46" w:rsidRPr="00144C46" w:rsidRDefault="00144C46" w:rsidP="00144C46"/>
    <w:p w14:paraId="29EA55FE" w14:textId="3A06ACC4" w:rsidR="00144C46" w:rsidRPr="00144C46" w:rsidRDefault="00144C46" w:rsidP="00144C46"/>
    <w:p w14:paraId="1DF1C306" w14:textId="1FC05B5D" w:rsidR="00144C46" w:rsidRPr="00144C46" w:rsidRDefault="00144C46" w:rsidP="00144C46"/>
    <w:p w14:paraId="5ED3772C" w14:textId="37ACD10E" w:rsidR="00144C46" w:rsidRPr="00144C46" w:rsidRDefault="00144C46" w:rsidP="00144C46"/>
    <w:p w14:paraId="718FC373" w14:textId="68BD8600" w:rsidR="00144C46" w:rsidRPr="00144C46" w:rsidRDefault="00144C46" w:rsidP="00144C46"/>
    <w:p w14:paraId="334A0545" w14:textId="4815AE97" w:rsidR="00144C46" w:rsidRPr="00144C46" w:rsidRDefault="001E2DB1" w:rsidP="00144C46">
      <w:r w:rsidRPr="006076EE">
        <w:rPr>
          <w:noProof/>
        </w:rPr>
        <w:drawing>
          <wp:anchor distT="0" distB="0" distL="114300" distR="114300" simplePos="0" relativeHeight="251714560" behindDoc="0" locked="0" layoutInCell="1" allowOverlap="1" wp14:anchorId="02D7A96E" wp14:editId="268B9AE2">
            <wp:simplePos x="0" y="0"/>
            <wp:positionH relativeFrom="column">
              <wp:posOffset>965200</wp:posOffset>
            </wp:positionH>
            <wp:positionV relativeFrom="paragraph">
              <wp:posOffset>-3541395</wp:posOffset>
            </wp:positionV>
            <wp:extent cx="2172335" cy="1055370"/>
            <wp:effectExtent l="0" t="0" r="12065" b="11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15584" behindDoc="0" locked="0" layoutInCell="1" allowOverlap="1" wp14:anchorId="54C1933D" wp14:editId="213A726A">
            <wp:simplePos x="0" y="0"/>
            <wp:positionH relativeFrom="column">
              <wp:posOffset>4296410</wp:posOffset>
            </wp:positionH>
            <wp:positionV relativeFrom="paragraph">
              <wp:posOffset>-2339975</wp:posOffset>
            </wp:positionV>
            <wp:extent cx="2009140" cy="8210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16608" behindDoc="0" locked="0" layoutInCell="1" allowOverlap="1" wp14:anchorId="5A440B85" wp14:editId="7F7AE44D">
            <wp:simplePos x="0" y="0"/>
            <wp:positionH relativeFrom="column">
              <wp:posOffset>865505</wp:posOffset>
            </wp:positionH>
            <wp:positionV relativeFrom="paragraph">
              <wp:posOffset>-1235075</wp:posOffset>
            </wp:positionV>
            <wp:extent cx="2334895" cy="720090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17632" behindDoc="0" locked="0" layoutInCell="1" allowOverlap="1" wp14:anchorId="289548E6" wp14:editId="021A5AD4">
            <wp:simplePos x="0" y="0"/>
            <wp:positionH relativeFrom="column">
              <wp:posOffset>3982085</wp:posOffset>
            </wp:positionH>
            <wp:positionV relativeFrom="paragraph">
              <wp:posOffset>-3303905</wp:posOffset>
            </wp:positionV>
            <wp:extent cx="2612390" cy="666115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18656" behindDoc="0" locked="0" layoutInCell="1" allowOverlap="1" wp14:anchorId="481B1E21" wp14:editId="535FAAC9">
            <wp:simplePos x="0" y="0"/>
            <wp:positionH relativeFrom="column">
              <wp:posOffset>724535</wp:posOffset>
            </wp:positionH>
            <wp:positionV relativeFrom="paragraph">
              <wp:posOffset>-2059940</wp:posOffset>
            </wp:positionV>
            <wp:extent cx="2612390" cy="383540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19680" behindDoc="0" locked="0" layoutInCell="1" allowOverlap="1" wp14:anchorId="1827C6DA" wp14:editId="490446E7">
            <wp:simplePos x="0" y="0"/>
            <wp:positionH relativeFrom="column">
              <wp:posOffset>4192905</wp:posOffset>
            </wp:positionH>
            <wp:positionV relativeFrom="paragraph">
              <wp:posOffset>-1137920</wp:posOffset>
            </wp:positionV>
            <wp:extent cx="2268855" cy="699770"/>
            <wp:effectExtent l="0" t="0" r="0" b="114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20704" behindDoc="0" locked="0" layoutInCell="1" allowOverlap="1" wp14:anchorId="4420DE1D" wp14:editId="3BF5E257">
            <wp:simplePos x="0" y="0"/>
            <wp:positionH relativeFrom="column">
              <wp:posOffset>4106545</wp:posOffset>
            </wp:positionH>
            <wp:positionV relativeFrom="paragraph">
              <wp:posOffset>898525</wp:posOffset>
            </wp:positionV>
            <wp:extent cx="2751455" cy="7016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62F8FB58" wp14:editId="04CF53B6">
                <wp:simplePos x="0" y="0"/>
                <wp:positionH relativeFrom="column">
                  <wp:posOffset>0</wp:posOffset>
                </wp:positionH>
                <wp:positionV relativeFrom="paragraph">
                  <wp:posOffset>60325</wp:posOffset>
                </wp:positionV>
                <wp:extent cx="7795260" cy="4739005"/>
                <wp:effectExtent l="0" t="0" r="2540" b="1079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260" cy="4739005"/>
                        </a:xfrm>
                        <a:prstGeom prst="rect">
                          <a:avLst/>
                        </a:prstGeom>
                        <a:solidFill>
                          <a:srgbClr val="0A377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0;margin-top:4.75pt;width:613.8pt;height:373.1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" fillcolor="#0a3776" stroked="f"/>
            </w:pict>
          </mc:Fallback>
        </mc:AlternateContent>
      </w:r>
      <w:r w:rsidRPr="006076EE">
        <w:rPr>
          <w:noProof/>
        </w:rPr>
        <w:drawing>
          <wp:anchor distT="0" distB="0" distL="114300" distR="114300" simplePos="0" relativeHeight="251722752" behindDoc="0" locked="0" layoutInCell="1" allowOverlap="1" wp14:anchorId="20CB2072" wp14:editId="2BA87927">
            <wp:simplePos x="0" y="0"/>
            <wp:positionH relativeFrom="column">
              <wp:posOffset>974725</wp:posOffset>
            </wp:positionH>
            <wp:positionV relativeFrom="paragraph">
              <wp:posOffset>590550</wp:posOffset>
            </wp:positionV>
            <wp:extent cx="2337435" cy="1136650"/>
            <wp:effectExtent l="0" t="0" r="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23776" behindDoc="0" locked="0" layoutInCell="1" allowOverlap="1" wp14:anchorId="793C886F" wp14:editId="224AFE2A">
            <wp:simplePos x="0" y="0"/>
            <wp:positionH relativeFrom="column">
              <wp:posOffset>4371340</wp:posOffset>
            </wp:positionH>
            <wp:positionV relativeFrom="paragraph">
              <wp:posOffset>1970405</wp:posOffset>
            </wp:positionV>
            <wp:extent cx="2176145" cy="890270"/>
            <wp:effectExtent l="0" t="0" r="825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24800" behindDoc="0" locked="0" layoutInCell="1" allowOverlap="1" wp14:anchorId="32056434" wp14:editId="13E1FBA8">
            <wp:simplePos x="0" y="0"/>
            <wp:positionH relativeFrom="column">
              <wp:posOffset>964565</wp:posOffset>
            </wp:positionH>
            <wp:positionV relativeFrom="paragraph">
              <wp:posOffset>3271520</wp:posOffset>
            </wp:positionV>
            <wp:extent cx="2355215" cy="725805"/>
            <wp:effectExtent l="0" t="0" r="6985" b="1079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25824" behindDoc="0" locked="0" layoutInCell="1" allowOverlap="1" wp14:anchorId="5F800A8F" wp14:editId="4E22086F">
            <wp:simplePos x="0" y="0"/>
            <wp:positionH relativeFrom="column">
              <wp:posOffset>768350</wp:posOffset>
            </wp:positionH>
            <wp:positionV relativeFrom="paragraph">
              <wp:posOffset>2262505</wp:posOffset>
            </wp:positionV>
            <wp:extent cx="2751455" cy="404495"/>
            <wp:effectExtent l="0" t="0" r="0" b="190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6EE">
        <w:rPr>
          <w:noProof/>
        </w:rPr>
        <w:drawing>
          <wp:anchor distT="0" distB="0" distL="114300" distR="114300" simplePos="0" relativeHeight="251726848" behindDoc="0" locked="0" layoutInCell="1" allowOverlap="1" wp14:anchorId="0AAA672A" wp14:editId="46446BC2">
            <wp:simplePos x="0" y="0"/>
            <wp:positionH relativeFrom="column">
              <wp:posOffset>4245610</wp:posOffset>
            </wp:positionH>
            <wp:positionV relativeFrom="paragraph">
              <wp:posOffset>3342005</wp:posOffset>
            </wp:positionV>
            <wp:extent cx="2508885" cy="773430"/>
            <wp:effectExtent l="0" t="0" r="571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8F086" w14:textId="12C487BF" w:rsidR="00144C46" w:rsidRPr="00144C46" w:rsidRDefault="00144C46" w:rsidP="00144C46"/>
    <w:p w14:paraId="06F010F6" w14:textId="2C044696" w:rsidR="00144C46" w:rsidRPr="00144C46" w:rsidRDefault="00144C46" w:rsidP="00144C46"/>
    <w:p w14:paraId="42C75D65" w14:textId="189853FA" w:rsidR="00144C46" w:rsidRPr="00144C46" w:rsidRDefault="00144C46" w:rsidP="00144C46"/>
    <w:p w14:paraId="7556D616" w14:textId="735473BF" w:rsidR="00144C46" w:rsidRPr="00144C46" w:rsidRDefault="00144C46" w:rsidP="00144C46"/>
    <w:p w14:paraId="1F600780" w14:textId="08E217FB" w:rsidR="00144C46" w:rsidRPr="00144C46" w:rsidRDefault="00144C46" w:rsidP="00144C46"/>
    <w:p w14:paraId="420C7691" w14:textId="5A3E5605" w:rsidR="00144C46" w:rsidRPr="00144C46" w:rsidRDefault="00144C46" w:rsidP="00144C46"/>
    <w:p w14:paraId="732D73F0" w14:textId="244E5EDC" w:rsidR="00144C46" w:rsidRPr="00144C46" w:rsidRDefault="00144C46" w:rsidP="00144C46"/>
    <w:p w14:paraId="31C5A12B" w14:textId="77777777" w:rsidR="00144C46" w:rsidRPr="00144C46" w:rsidRDefault="00144C46" w:rsidP="00144C46"/>
    <w:p w14:paraId="05C4C684" w14:textId="5607A039" w:rsidR="00144C46" w:rsidRPr="00144C46" w:rsidRDefault="00144C46" w:rsidP="00144C46"/>
    <w:p w14:paraId="69006BE6" w14:textId="26DA4A08" w:rsidR="00144C46" w:rsidRPr="00144C46" w:rsidRDefault="00144C46" w:rsidP="00144C46"/>
    <w:p w14:paraId="50384E5D" w14:textId="22A02CF8" w:rsidR="00144C46" w:rsidRPr="00144C46" w:rsidRDefault="00144C46" w:rsidP="00144C46"/>
    <w:p w14:paraId="1B2330A3" w14:textId="1F56CED4" w:rsidR="00144C46" w:rsidRPr="00144C46" w:rsidRDefault="00144C46" w:rsidP="00144C46"/>
    <w:p w14:paraId="300D9171" w14:textId="4F2C6181" w:rsidR="00144C46" w:rsidRPr="00144C46" w:rsidRDefault="00144C46" w:rsidP="00144C46"/>
    <w:p w14:paraId="139166AF" w14:textId="49567DA6" w:rsidR="00144C46" w:rsidRPr="00144C46" w:rsidRDefault="00144C46" w:rsidP="00144C46"/>
    <w:p w14:paraId="4C1CF7C1" w14:textId="77777777" w:rsidR="00144C46" w:rsidRPr="00144C46" w:rsidRDefault="00144C46" w:rsidP="00144C46"/>
    <w:p w14:paraId="0E597917" w14:textId="77777777" w:rsidR="00144C46" w:rsidRPr="00144C46" w:rsidRDefault="00144C46" w:rsidP="00144C46"/>
    <w:p w14:paraId="19870FE5" w14:textId="77777777" w:rsidR="00144C46" w:rsidRPr="00144C46" w:rsidRDefault="00144C46" w:rsidP="00144C46"/>
    <w:p w14:paraId="6D7981EE" w14:textId="79ADCE6A" w:rsidR="00144C46" w:rsidRPr="00144C46" w:rsidRDefault="00144C46" w:rsidP="00144C46"/>
    <w:p w14:paraId="697A7B13" w14:textId="0C6A7B34" w:rsidR="00144C46" w:rsidRPr="00144C46" w:rsidRDefault="00144C46" w:rsidP="00144C46"/>
    <w:p w14:paraId="1AD06C3C" w14:textId="09B75DCB" w:rsidR="00144C46" w:rsidRPr="00144C46" w:rsidRDefault="00144C46" w:rsidP="00144C46"/>
    <w:p w14:paraId="48D4F597" w14:textId="77777777" w:rsidR="00144C46" w:rsidRDefault="00144C46" w:rsidP="00144C46"/>
    <w:p w14:paraId="2CDE79BF" w14:textId="77777777" w:rsidR="00144C46" w:rsidRDefault="00144C46" w:rsidP="00144C46"/>
    <w:p w14:paraId="6DF170B2" w14:textId="77777777" w:rsidR="00144C46" w:rsidRDefault="00144C46">
      <w:r>
        <w:br w:type="page"/>
      </w:r>
    </w:p>
    <w:p w14:paraId="5E330847" w14:textId="6A73BFA9" w:rsidR="0096098A" w:rsidRPr="0096098A" w:rsidRDefault="001E2DB1" w:rsidP="0096098A">
      <w:r>
        <w:rPr>
          <w:rFonts w:hint="eastAsia"/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2C873A24" wp14:editId="758C934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598295"/>
            <wp:effectExtent l="0" t="0" r="0" b="1905"/>
            <wp:wrapNone/>
            <wp:docPr id="19" name="Picture 19" descr="Macintosh HD:Users:afonseca:Desktop:Personal:5th:RCC:RCC-0040-16 ShopIn Annual Concepts 8:Assets:Shop In word doc background v2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fonseca:Desktop:Personal:5th:RCC:RCC-0040-16 ShopIn Annual Concepts 8:Assets:Shop In word doc background v2 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A42CD" w14:textId="77777777" w:rsidR="0096098A" w:rsidRPr="0096098A" w:rsidRDefault="0096098A" w:rsidP="0096098A"/>
    <w:p w14:paraId="77B1124E" w14:textId="00056802" w:rsidR="0096098A" w:rsidRPr="0096098A" w:rsidRDefault="0096098A" w:rsidP="0096098A"/>
    <w:p w14:paraId="3EBB9B31" w14:textId="6C09432B" w:rsidR="0096098A" w:rsidRPr="0096098A" w:rsidRDefault="0096098A" w:rsidP="0096098A"/>
    <w:p w14:paraId="57F00B96" w14:textId="404722CF" w:rsidR="0096098A" w:rsidRPr="0096098A" w:rsidRDefault="0096098A" w:rsidP="0096098A"/>
    <w:p w14:paraId="2F7184DE" w14:textId="5072E5F6" w:rsidR="0096098A" w:rsidRPr="0096098A" w:rsidRDefault="00BD01C2" w:rsidP="0096098A">
      <w:r w:rsidRPr="000C70C2">
        <w:rPr>
          <w:noProof/>
        </w:rPr>
        <w:drawing>
          <wp:anchor distT="0" distB="0" distL="114300" distR="114300" simplePos="0" relativeHeight="251689984" behindDoc="1" locked="0" layoutInCell="1" allowOverlap="1" wp14:anchorId="0ACAF475" wp14:editId="438A9599">
            <wp:simplePos x="0" y="0"/>
            <wp:positionH relativeFrom="column">
              <wp:posOffset>60960</wp:posOffset>
            </wp:positionH>
            <wp:positionV relativeFrom="paragraph">
              <wp:posOffset>38100</wp:posOffset>
            </wp:positionV>
            <wp:extent cx="7657465" cy="85674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465" cy="856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0C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8419CD" wp14:editId="35922B0E">
                <wp:simplePos x="0" y="0"/>
                <wp:positionH relativeFrom="column">
                  <wp:posOffset>461010</wp:posOffset>
                </wp:positionH>
                <wp:positionV relativeFrom="paragraph">
                  <wp:posOffset>6859905</wp:posOffset>
                </wp:positionV>
                <wp:extent cx="6858000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CE019" w14:textId="77777777" w:rsidR="000C70C2" w:rsidRPr="0096098A" w:rsidRDefault="000C70C2" w:rsidP="000C70C2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</w:rPr>
                              <w:t>Customizable message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6.3pt;margin-top:540.15pt;width:540pt;height:1in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" filled="f" stroked="f">
                <v:textbox>
                  <w:txbxContent>
                    <w:p w14:paraId="029CE019" w14:textId="77777777" w:rsidR="000C70C2" w:rsidRPr="0096098A" w:rsidRDefault="000C70C2" w:rsidP="000C70C2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</w:rPr>
                        <w:t>Customizable message goes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A9AE6A" w14:textId="11C512E7" w:rsidR="0096098A" w:rsidRPr="0096098A" w:rsidRDefault="0096098A" w:rsidP="0096098A"/>
    <w:p w14:paraId="27AE3DA1" w14:textId="449CA8D6" w:rsidR="0096098A" w:rsidRPr="0096098A" w:rsidRDefault="0096098A" w:rsidP="0096098A"/>
    <w:p w14:paraId="3F816176" w14:textId="77777777" w:rsidR="0096098A" w:rsidRPr="0096098A" w:rsidRDefault="0096098A" w:rsidP="0096098A"/>
    <w:p w14:paraId="3A7F8682" w14:textId="77777777" w:rsidR="0096098A" w:rsidRPr="0096098A" w:rsidRDefault="0096098A" w:rsidP="0096098A"/>
    <w:p w14:paraId="503E1790" w14:textId="77777777" w:rsidR="0096098A" w:rsidRPr="0096098A" w:rsidRDefault="0096098A" w:rsidP="0096098A"/>
    <w:p w14:paraId="150AFEAD" w14:textId="77777777" w:rsidR="0096098A" w:rsidRPr="0096098A" w:rsidRDefault="0096098A" w:rsidP="0096098A"/>
    <w:p w14:paraId="5C44AA94" w14:textId="57EC54AE" w:rsidR="0096098A" w:rsidRPr="0096098A" w:rsidRDefault="0096098A" w:rsidP="0096098A"/>
    <w:p w14:paraId="239DCD9F" w14:textId="77777777" w:rsidR="0096098A" w:rsidRPr="0096098A" w:rsidRDefault="0096098A" w:rsidP="0096098A"/>
    <w:p w14:paraId="4EC368E6" w14:textId="77777777" w:rsidR="0096098A" w:rsidRPr="0096098A" w:rsidRDefault="0096098A" w:rsidP="0096098A"/>
    <w:p w14:paraId="35F6F8CF" w14:textId="27FE81D9" w:rsidR="0096098A" w:rsidRPr="0096098A" w:rsidRDefault="0096098A" w:rsidP="0096098A"/>
    <w:p w14:paraId="3A77BC87" w14:textId="69B916F5" w:rsidR="0096098A" w:rsidRPr="0096098A" w:rsidRDefault="0096098A" w:rsidP="0096098A"/>
    <w:p w14:paraId="704D1788" w14:textId="454EC1CF" w:rsidR="0096098A" w:rsidRPr="0096098A" w:rsidRDefault="0096098A" w:rsidP="0096098A"/>
    <w:p w14:paraId="26EAE3ED" w14:textId="77777777" w:rsidR="0096098A" w:rsidRPr="0096098A" w:rsidRDefault="0096098A" w:rsidP="0096098A"/>
    <w:p w14:paraId="7AAE59BB" w14:textId="77777777" w:rsidR="0096098A" w:rsidRPr="0096098A" w:rsidRDefault="0096098A" w:rsidP="0096098A"/>
    <w:p w14:paraId="02FA2E15" w14:textId="77777777" w:rsidR="0096098A" w:rsidRPr="0096098A" w:rsidRDefault="0096098A" w:rsidP="0096098A"/>
    <w:p w14:paraId="258F7A71" w14:textId="77777777" w:rsidR="0096098A" w:rsidRPr="0096098A" w:rsidRDefault="0096098A" w:rsidP="0096098A"/>
    <w:p w14:paraId="509A77D0" w14:textId="77777777" w:rsidR="0096098A" w:rsidRPr="0096098A" w:rsidRDefault="0096098A" w:rsidP="0096098A"/>
    <w:p w14:paraId="1D625375" w14:textId="77777777" w:rsidR="0096098A" w:rsidRPr="0096098A" w:rsidRDefault="0096098A" w:rsidP="0096098A"/>
    <w:p w14:paraId="09CE78D3" w14:textId="77777777" w:rsidR="0096098A" w:rsidRPr="0096098A" w:rsidRDefault="0096098A" w:rsidP="0096098A"/>
    <w:p w14:paraId="36231BA5" w14:textId="77777777" w:rsidR="0096098A" w:rsidRPr="0096098A" w:rsidRDefault="0096098A" w:rsidP="0096098A"/>
    <w:p w14:paraId="1E9253C7" w14:textId="77777777" w:rsidR="0096098A" w:rsidRPr="0096098A" w:rsidRDefault="0096098A" w:rsidP="0096098A"/>
    <w:p w14:paraId="3FE94334" w14:textId="77777777" w:rsidR="0096098A" w:rsidRPr="0096098A" w:rsidRDefault="0096098A" w:rsidP="0096098A"/>
    <w:p w14:paraId="61BA1C55" w14:textId="77777777" w:rsidR="0096098A" w:rsidRPr="0096098A" w:rsidRDefault="0096098A" w:rsidP="0096098A"/>
    <w:p w14:paraId="45BD5BEE" w14:textId="77777777" w:rsidR="0096098A" w:rsidRPr="0096098A" w:rsidRDefault="0096098A" w:rsidP="0096098A"/>
    <w:p w14:paraId="21400D40" w14:textId="77777777" w:rsidR="0096098A" w:rsidRPr="0096098A" w:rsidRDefault="0096098A" w:rsidP="0096098A"/>
    <w:p w14:paraId="5DB5937A" w14:textId="77777777" w:rsidR="0096098A" w:rsidRPr="0096098A" w:rsidRDefault="0096098A" w:rsidP="0096098A"/>
    <w:p w14:paraId="637170F6" w14:textId="77777777" w:rsidR="0096098A" w:rsidRPr="0096098A" w:rsidRDefault="0096098A" w:rsidP="0096098A"/>
    <w:p w14:paraId="4217A207" w14:textId="77777777" w:rsidR="0096098A" w:rsidRPr="0096098A" w:rsidRDefault="0096098A" w:rsidP="0096098A"/>
    <w:p w14:paraId="350F7A4A" w14:textId="77777777" w:rsidR="0096098A" w:rsidRPr="0096098A" w:rsidRDefault="0096098A" w:rsidP="0096098A"/>
    <w:p w14:paraId="1DC77877" w14:textId="77777777" w:rsidR="0096098A" w:rsidRPr="0096098A" w:rsidRDefault="0096098A" w:rsidP="0096098A"/>
    <w:p w14:paraId="2E8724AE" w14:textId="77777777" w:rsidR="0096098A" w:rsidRPr="0096098A" w:rsidRDefault="0096098A" w:rsidP="0096098A"/>
    <w:p w14:paraId="6807AD4A" w14:textId="77777777" w:rsidR="0096098A" w:rsidRPr="0096098A" w:rsidRDefault="0096098A" w:rsidP="0096098A"/>
    <w:p w14:paraId="713C9632" w14:textId="19ADA4E8" w:rsidR="0096098A" w:rsidRPr="0096098A" w:rsidRDefault="0096098A" w:rsidP="0096098A"/>
    <w:p w14:paraId="0A036EBA" w14:textId="24F5A240" w:rsidR="0096098A" w:rsidRPr="0096098A" w:rsidRDefault="0096098A" w:rsidP="0096098A"/>
    <w:p w14:paraId="74CA8B6F" w14:textId="77777777" w:rsidR="0096098A" w:rsidRPr="0096098A" w:rsidRDefault="0096098A" w:rsidP="0096098A"/>
    <w:p w14:paraId="4B6BEBA8" w14:textId="77777777" w:rsidR="0096098A" w:rsidRPr="0096098A" w:rsidRDefault="0096098A" w:rsidP="0096098A"/>
    <w:p w14:paraId="53CFA832" w14:textId="141D3789" w:rsidR="0096098A" w:rsidRPr="0096098A" w:rsidRDefault="0096098A" w:rsidP="0096098A"/>
    <w:p w14:paraId="6BA23763" w14:textId="39295FE0" w:rsidR="0096098A" w:rsidRPr="0096098A" w:rsidRDefault="0096098A" w:rsidP="0096098A"/>
    <w:p w14:paraId="60C474C8" w14:textId="77777777" w:rsidR="0096098A" w:rsidRPr="0096098A" w:rsidRDefault="0096098A" w:rsidP="0096098A"/>
    <w:p w14:paraId="67D3B43E" w14:textId="77777777" w:rsidR="0096098A" w:rsidRPr="0096098A" w:rsidRDefault="0096098A" w:rsidP="0096098A"/>
    <w:p w14:paraId="5B2F4BB6" w14:textId="77777777" w:rsidR="0096098A" w:rsidRPr="0096098A" w:rsidRDefault="0096098A" w:rsidP="0096098A"/>
    <w:p w14:paraId="667D9C0D" w14:textId="77777777" w:rsidR="0096098A" w:rsidRPr="0096098A" w:rsidRDefault="0096098A" w:rsidP="0096098A"/>
    <w:p w14:paraId="3D929B96" w14:textId="77777777" w:rsidR="0096098A" w:rsidRPr="0096098A" w:rsidRDefault="0096098A" w:rsidP="0096098A"/>
    <w:p w14:paraId="6B936C59" w14:textId="77777777" w:rsidR="0096098A" w:rsidRPr="0096098A" w:rsidRDefault="0096098A" w:rsidP="0096098A"/>
    <w:p w14:paraId="10852ECA" w14:textId="11B0746B" w:rsidR="0096098A" w:rsidRDefault="0096098A" w:rsidP="0096098A"/>
    <w:p w14:paraId="396ED782" w14:textId="6C4E5743" w:rsidR="0096098A" w:rsidRDefault="0096098A" w:rsidP="0096098A"/>
    <w:p w14:paraId="147698A8" w14:textId="24CB2D7D" w:rsidR="0096098A" w:rsidRDefault="0096098A">
      <w:r>
        <w:br w:type="page"/>
      </w:r>
    </w:p>
    <w:p w14:paraId="219CE0B0" w14:textId="02DA2327" w:rsidR="0096098A" w:rsidRDefault="001E2DB1" w:rsidP="0096098A">
      <w:pPr>
        <w:ind w:firstLine="720"/>
      </w:pPr>
      <w:r>
        <w:rPr>
          <w:rFonts w:hint="eastAsia"/>
          <w:noProof/>
        </w:rPr>
        <w:drawing>
          <wp:anchor distT="0" distB="0" distL="114300" distR="114300" simplePos="0" relativeHeight="251708416" behindDoc="1" locked="0" layoutInCell="1" allowOverlap="1" wp14:anchorId="2322FE22" wp14:editId="05834C0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598295"/>
            <wp:effectExtent l="0" t="0" r="0" b="1905"/>
            <wp:wrapNone/>
            <wp:docPr id="33" name="Picture 33" descr="Macintosh HD:Users:afonseca:Desktop:Personal:5th:RCC:RCC-0040-16 ShopIn Annual Concepts 8:Assets:Shop In word doc background v2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fonseca:Desktop:Personal:5th:RCC:RCC-0040-16 ShopIn Annual Concepts 8:Assets:Shop In word doc background v2 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674CA" w14:textId="77777777" w:rsidR="0096098A" w:rsidRPr="0096098A" w:rsidRDefault="0096098A" w:rsidP="0096098A"/>
    <w:p w14:paraId="61840B8B" w14:textId="77777777" w:rsidR="0096098A" w:rsidRPr="0096098A" w:rsidRDefault="0096098A" w:rsidP="0096098A"/>
    <w:p w14:paraId="3D25922A" w14:textId="77777777" w:rsidR="0096098A" w:rsidRPr="0096098A" w:rsidRDefault="0096098A" w:rsidP="0096098A"/>
    <w:p w14:paraId="77DD8BF4" w14:textId="77777777" w:rsidR="0096098A" w:rsidRPr="0096098A" w:rsidRDefault="0096098A" w:rsidP="0096098A"/>
    <w:p w14:paraId="3A675479" w14:textId="53D8F891" w:rsidR="0096098A" w:rsidRPr="0096098A" w:rsidRDefault="00BD01C2" w:rsidP="0096098A">
      <w:r w:rsidRPr="000C70C2">
        <w:rPr>
          <w:noProof/>
        </w:rPr>
        <w:drawing>
          <wp:anchor distT="0" distB="0" distL="114300" distR="114300" simplePos="0" relativeHeight="251693056" behindDoc="1" locked="0" layoutInCell="1" allowOverlap="1" wp14:anchorId="61006798" wp14:editId="3ECADAF3">
            <wp:simplePos x="0" y="0"/>
            <wp:positionH relativeFrom="column">
              <wp:posOffset>60960</wp:posOffset>
            </wp:positionH>
            <wp:positionV relativeFrom="paragraph">
              <wp:posOffset>38100</wp:posOffset>
            </wp:positionV>
            <wp:extent cx="7657465" cy="856805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465" cy="856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0C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64690B" wp14:editId="239FA6B3">
                <wp:simplePos x="0" y="0"/>
                <wp:positionH relativeFrom="column">
                  <wp:posOffset>461010</wp:posOffset>
                </wp:positionH>
                <wp:positionV relativeFrom="paragraph">
                  <wp:posOffset>6837045</wp:posOffset>
                </wp:positionV>
                <wp:extent cx="6858000" cy="9144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1D36A" w14:textId="77777777" w:rsidR="000C70C2" w:rsidRPr="0096098A" w:rsidRDefault="000C70C2" w:rsidP="000C70C2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</w:rPr>
                              <w:t>Customizable message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36.3pt;margin-top:538.35pt;width:540pt;height:1in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" filled="f" stroked="f">
                <v:textbox>
                  <w:txbxContent>
                    <w:p w14:paraId="4CD1D36A" w14:textId="77777777" w:rsidR="000C70C2" w:rsidRPr="0096098A" w:rsidRDefault="000C70C2" w:rsidP="000C70C2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</w:rPr>
                        <w:t>Customizable message goes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98F70B" w14:textId="3895548A" w:rsidR="0096098A" w:rsidRPr="0096098A" w:rsidRDefault="0096098A" w:rsidP="0096098A"/>
    <w:p w14:paraId="2A9734B2" w14:textId="0D6D6206" w:rsidR="0096098A" w:rsidRPr="0096098A" w:rsidRDefault="0096098A" w:rsidP="0096098A"/>
    <w:p w14:paraId="3364D515" w14:textId="66D13B2E" w:rsidR="0096098A" w:rsidRPr="0096098A" w:rsidRDefault="0096098A" w:rsidP="0096098A"/>
    <w:p w14:paraId="02CDB475" w14:textId="77777777" w:rsidR="0096098A" w:rsidRPr="0096098A" w:rsidRDefault="0096098A" w:rsidP="0096098A"/>
    <w:p w14:paraId="4CACF082" w14:textId="77777777" w:rsidR="0096098A" w:rsidRPr="0096098A" w:rsidRDefault="0096098A" w:rsidP="0096098A"/>
    <w:p w14:paraId="33A9ABBF" w14:textId="77777777" w:rsidR="0096098A" w:rsidRPr="0096098A" w:rsidRDefault="0096098A" w:rsidP="0096098A"/>
    <w:p w14:paraId="062EA1CD" w14:textId="77777777" w:rsidR="0096098A" w:rsidRPr="0096098A" w:rsidRDefault="0096098A" w:rsidP="0096098A"/>
    <w:p w14:paraId="54CAE77F" w14:textId="77777777" w:rsidR="0096098A" w:rsidRPr="0096098A" w:rsidRDefault="0096098A" w:rsidP="0096098A"/>
    <w:p w14:paraId="6C128CF4" w14:textId="77777777" w:rsidR="0096098A" w:rsidRPr="0096098A" w:rsidRDefault="0096098A" w:rsidP="0096098A"/>
    <w:p w14:paraId="543E9176" w14:textId="77777777" w:rsidR="0096098A" w:rsidRPr="0096098A" w:rsidRDefault="0096098A" w:rsidP="0096098A"/>
    <w:p w14:paraId="033A4B51" w14:textId="77777777" w:rsidR="0096098A" w:rsidRPr="0096098A" w:rsidRDefault="0096098A" w:rsidP="0096098A"/>
    <w:p w14:paraId="2B6C1385" w14:textId="6E68190C" w:rsidR="0096098A" w:rsidRDefault="0096098A" w:rsidP="0096098A"/>
    <w:p w14:paraId="2A95CB29" w14:textId="4F9FC0BB" w:rsidR="0096098A" w:rsidRDefault="0096098A" w:rsidP="0096098A"/>
    <w:p w14:paraId="3EB1A1CC" w14:textId="6557204F" w:rsidR="0096098A" w:rsidRDefault="0096098A" w:rsidP="0096098A">
      <w:pPr>
        <w:tabs>
          <w:tab w:val="left" w:pos="2272"/>
        </w:tabs>
      </w:pPr>
      <w:r>
        <w:tab/>
      </w:r>
    </w:p>
    <w:p w14:paraId="5A7F55C8" w14:textId="0E278962" w:rsidR="0096098A" w:rsidRDefault="0096098A">
      <w:r>
        <w:br w:type="page"/>
      </w:r>
    </w:p>
    <w:p w14:paraId="25B67FF2" w14:textId="20F30788" w:rsidR="0096098A" w:rsidRDefault="001E2DB1" w:rsidP="0096098A">
      <w:pPr>
        <w:tabs>
          <w:tab w:val="left" w:pos="2272"/>
        </w:tabs>
      </w:pPr>
      <w:r>
        <w:rPr>
          <w:rFonts w:hint="eastAsia"/>
          <w:noProof/>
        </w:rPr>
        <w:drawing>
          <wp:anchor distT="0" distB="0" distL="114300" distR="114300" simplePos="0" relativeHeight="251710464" behindDoc="1" locked="0" layoutInCell="1" allowOverlap="1" wp14:anchorId="5C947CC0" wp14:editId="26749DC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598295"/>
            <wp:effectExtent l="0" t="0" r="0" b="1905"/>
            <wp:wrapNone/>
            <wp:docPr id="20" name="Picture 20" descr="Macintosh HD:Users:afonseca:Desktop:Personal:5th:RCC:RCC-0040-16 ShopIn Annual Concepts 8:Assets:Shop In word doc background v2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fonseca:Desktop:Personal:5th:RCC:RCC-0040-16 ShopIn Annual Concepts 8:Assets:Shop In word doc background v2 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BC279" w14:textId="77777777" w:rsidR="0096098A" w:rsidRPr="0096098A" w:rsidRDefault="0096098A" w:rsidP="0096098A"/>
    <w:p w14:paraId="7B5A0A31" w14:textId="3356C128" w:rsidR="0096098A" w:rsidRPr="0096098A" w:rsidRDefault="0066473E" w:rsidP="0096098A">
      <w:r>
        <w:br/>
      </w:r>
    </w:p>
    <w:p w14:paraId="4174D496" w14:textId="77777777" w:rsidR="0096098A" w:rsidRPr="0096098A" w:rsidRDefault="0096098A" w:rsidP="0096098A"/>
    <w:p w14:paraId="09040B44" w14:textId="7053476A" w:rsidR="0096098A" w:rsidRPr="0096098A" w:rsidRDefault="00BD01C2" w:rsidP="0096098A">
      <w:r>
        <w:rPr>
          <w:noProof/>
        </w:rPr>
        <w:drawing>
          <wp:anchor distT="0" distB="0" distL="114300" distR="114300" simplePos="0" relativeHeight="251671552" behindDoc="1" locked="0" layoutInCell="1" allowOverlap="1" wp14:anchorId="7585A757" wp14:editId="08DE04D3">
            <wp:simplePos x="0" y="0"/>
            <wp:positionH relativeFrom="column">
              <wp:posOffset>57150</wp:posOffset>
            </wp:positionH>
            <wp:positionV relativeFrom="paragraph">
              <wp:posOffset>38100</wp:posOffset>
            </wp:positionV>
            <wp:extent cx="7657465" cy="856805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465" cy="856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7B7F38" wp14:editId="60E6948E">
                <wp:simplePos x="0" y="0"/>
                <wp:positionH relativeFrom="column">
                  <wp:posOffset>457200</wp:posOffset>
                </wp:positionH>
                <wp:positionV relativeFrom="paragraph">
                  <wp:posOffset>6831965</wp:posOffset>
                </wp:positionV>
                <wp:extent cx="6858000" cy="9144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E7D4A" w14:textId="77777777" w:rsidR="000C70C2" w:rsidRPr="0096098A" w:rsidRDefault="000C70C2" w:rsidP="0096098A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</w:rPr>
                              <w:t>Customizable message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36pt;margin-top:537.95pt;width:540pt;height:1in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" filled="f" stroked="f">
                <v:textbox>
                  <w:txbxContent>
                    <w:p w14:paraId="22AE7D4A" w14:textId="77777777" w:rsidR="000C70C2" w:rsidRPr="0096098A" w:rsidRDefault="000C70C2" w:rsidP="0096098A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</w:rPr>
                        <w:t>Customizable message goes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62780C" w14:textId="43B776BF" w:rsidR="0096098A" w:rsidRPr="0096098A" w:rsidRDefault="0096098A" w:rsidP="0096098A"/>
    <w:p w14:paraId="76BA2CD3" w14:textId="289B0BEE" w:rsidR="0096098A" w:rsidRPr="0096098A" w:rsidRDefault="0096098A" w:rsidP="0096098A"/>
    <w:p w14:paraId="14ED7E6F" w14:textId="5A38FE0E" w:rsidR="0096098A" w:rsidRPr="0096098A" w:rsidRDefault="0096098A" w:rsidP="0096098A"/>
    <w:p w14:paraId="17D5234B" w14:textId="77777777" w:rsidR="0096098A" w:rsidRPr="0096098A" w:rsidRDefault="0096098A" w:rsidP="0096098A"/>
    <w:p w14:paraId="2DB8C0BE" w14:textId="77777777" w:rsidR="0096098A" w:rsidRPr="0096098A" w:rsidRDefault="0096098A" w:rsidP="0096098A"/>
    <w:p w14:paraId="273CB92F" w14:textId="77777777" w:rsidR="0096098A" w:rsidRPr="0096098A" w:rsidRDefault="0096098A" w:rsidP="0096098A"/>
    <w:p w14:paraId="0BBE2323" w14:textId="77777777" w:rsidR="0096098A" w:rsidRPr="0096098A" w:rsidRDefault="0096098A" w:rsidP="0096098A"/>
    <w:p w14:paraId="501E490A" w14:textId="77777777" w:rsidR="0096098A" w:rsidRPr="0096098A" w:rsidRDefault="0096098A" w:rsidP="0096098A"/>
    <w:p w14:paraId="4DF4FA13" w14:textId="77777777" w:rsidR="0096098A" w:rsidRPr="0096098A" w:rsidRDefault="0096098A" w:rsidP="0096098A"/>
    <w:p w14:paraId="5AEB8D70" w14:textId="77777777" w:rsidR="0096098A" w:rsidRPr="0096098A" w:rsidRDefault="0096098A" w:rsidP="0096098A"/>
    <w:p w14:paraId="59548C32" w14:textId="77777777" w:rsidR="0096098A" w:rsidRPr="0096098A" w:rsidRDefault="0096098A" w:rsidP="0096098A"/>
    <w:p w14:paraId="79CE9591" w14:textId="77777777" w:rsidR="0096098A" w:rsidRPr="0096098A" w:rsidRDefault="0096098A" w:rsidP="0096098A"/>
    <w:p w14:paraId="6E68B1D5" w14:textId="77777777" w:rsidR="0096098A" w:rsidRPr="0096098A" w:rsidRDefault="0096098A" w:rsidP="0096098A"/>
    <w:p w14:paraId="2AC1514B" w14:textId="77777777" w:rsidR="0096098A" w:rsidRPr="0096098A" w:rsidRDefault="0096098A" w:rsidP="0096098A"/>
    <w:p w14:paraId="3FCD31CB" w14:textId="77777777" w:rsidR="0096098A" w:rsidRPr="0096098A" w:rsidRDefault="0096098A" w:rsidP="0096098A"/>
    <w:p w14:paraId="0AEEAFD5" w14:textId="77777777" w:rsidR="0096098A" w:rsidRPr="0096098A" w:rsidRDefault="0096098A" w:rsidP="0096098A"/>
    <w:p w14:paraId="75DC2276" w14:textId="77777777" w:rsidR="0096098A" w:rsidRPr="0096098A" w:rsidRDefault="0096098A" w:rsidP="0096098A"/>
    <w:p w14:paraId="70E6375D" w14:textId="77777777" w:rsidR="0096098A" w:rsidRPr="0096098A" w:rsidRDefault="0096098A" w:rsidP="0096098A"/>
    <w:p w14:paraId="15117D6B" w14:textId="77777777" w:rsidR="0096098A" w:rsidRPr="0096098A" w:rsidRDefault="0096098A" w:rsidP="0096098A"/>
    <w:p w14:paraId="73508CA4" w14:textId="77777777" w:rsidR="0096098A" w:rsidRPr="0096098A" w:rsidRDefault="0096098A" w:rsidP="0096098A"/>
    <w:p w14:paraId="020EF3E4" w14:textId="77777777" w:rsidR="0096098A" w:rsidRPr="0096098A" w:rsidRDefault="0096098A" w:rsidP="0096098A"/>
    <w:p w14:paraId="6511692E" w14:textId="77777777" w:rsidR="0096098A" w:rsidRPr="0096098A" w:rsidRDefault="0096098A" w:rsidP="0096098A"/>
    <w:p w14:paraId="6E222DD4" w14:textId="77777777" w:rsidR="0096098A" w:rsidRPr="0096098A" w:rsidRDefault="0096098A" w:rsidP="0096098A"/>
    <w:p w14:paraId="64CAD181" w14:textId="77777777" w:rsidR="0096098A" w:rsidRPr="0096098A" w:rsidRDefault="0096098A" w:rsidP="0096098A"/>
    <w:p w14:paraId="0BA7B506" w14:textId="77777777" w:rsidR="0096098A" w:rsidRPr="0096098A" w:rsidRDefault="0096098A" w:rsidP="0096098A"/>
    <w:p w14:paraId="74F29E05" w14:textId="77777777" w:rsidR="0096098A" w:rsidRPr="0096098A" w:rsidRDefault="0096098A" w:rsidP="0096098A"/>
    <w:p w14:paraId="4CFDFC25" w14:textId="77777777" w:rsidR="0096098A" w:rsidRPr="0096098A" w:rsidRDefault="0096098A" w:rsidP="0096098A"/>
    <w:p w14:paraId="28D32AF5" w14:textId="77777777" w:rsidR="0096098A" w:rsidRPr="0096098A" w:rsidRDefault="0096098A" w:rsidP="0096098A"/>
    <w:p w14:paraId="1C9C90D9" w14:textId="77777777" w:rsidR="0096098A" w:rsidRPr="0096098A" w:rsidRDefault="0096098A" w:rsidP="0096098A"/>
    <w:p w14:paraId="3088940D" w14:textId="77777777" w:rsidR="0096098A" w:rsidRPr="0096098A" w:rsidRDefault="0096098A" w:rsidP="0096098A"/>
    <w:p w14:paraId="7B34398C" w14:textId="77777777" w:rsidR="0096098A" w:rsidRPr="0096098A" w:rsidRDefault="0096098A" w:rsidP="0096098A"/>
    <w:p w14:paraId="500A7DBB" w14:textId="77777777" w:rsidR="0096098A" w:rsidRPr="0096098A" w:rsidRDefault="0096098A" w:rsidP="0096098A"/>
    <w:p w14:paraId="629D115E" w14:textId="77777777" w:rsidR="0096098A" w:rsidRPr="0096098A" w:rsidRDefault="0096098A" w:rsidP="0096098A"/>
    <w:p w14:paraId="09B8D505" w14:textId="77777777" w:rsidR="0096098A" w:rsidRPr="0096098A" w:rsidRDefault="0096098A" w:rsidP="0096098A"/>
    <w:p w14:paraId="7058F3D2" w14:textId="77777777" w:rsidR="0096098A" w:rsidRPr="0096098A" w:rsidRDefault="0096098A" w:rsidP="0096098A"/>
    <w:p w14:paraId="40D6C7CC" w14:textId="77777777" w:rsidR="0096098A" w:rsidRPr="0096098A" w:rsidRDefault="0096098A" w:rsidP="0096098A"/>
    <w:p w14:paraId="5C5291E0" w14:textId="77777777" w:rsidR="0096098A" w:rsidRPr="0096098A" w:rsidRDefault="0096098A" w:rsidP="0096098A"/>
    <w:p w14:paraId="7EE8B0D5" w14:textId="1CA9F934" w:rsidR="0096098A" w:rsidRPr="0096098A" w:rsidRDefault="0096098A" w:rsidP="0096098A"/>
    <w:p w14:paraId="61C26E6D" w14:textId="34F92956" w:rsidR="0096098A" w:rsidRPr="0096098A" w:rsidRDefault="0096098A" w:rsidP="0096098A"/>
    <w:p w14:paraId="2B840959" w14:textId="77777777" w:rsidR="0096098A" w:rsidRPr="0096098A" w:rsidRDefault="0096098A" w:rsidP="0096098A"/>
    <w:p w14:paraId="3185BBFD" w14:textId="77777777" w:rsidR="0096098A" w:rsidRPr="0096098A" w:rsidRDefault="0096098A" w:rsidP="0096098A"/>
    <w:p w14:paraId="240EEA4A" w14:textId="77777777" w:rsidR="0096098A" w:rsidRPr="0096098A" w:rsidRDefault="0096098A" w:rsidP="0096098A"/>
    <w:p w14:paraId="68967904" w14:textId="77777777" w:rsidR="0096098A" w:rsidRPr="0096098A" w:rsidRDefault="0096098A" w:rsidP="0096098A"/>
    <w:p w14:paraId="6CFF3A77" w14:textId="77777777" w:rsidR="0096098A" w:rsidRPr="0096098A" w:rsidRDefault="0096098A" w:rsidP="0096098A"/>
    <w:p w14:paraId="4D76897D" w14:textId="77777777" w:rsidR="0096098A" w:rsidRPr="0096098A" w:rsidRDefault="0096098A" w:rsidP="0096098A"/>
    <w:p w14:paraId="34372027" w14:textId="77777777" w:rsidR="0096098A" w:rsidRPr="0096098A" w:rsidRDefault="0096098A" w:rsidP="0096098A"/>
    <w:p w14:paraId="47BED8D3" w14:textId="77777777" w:rsidR="0096098A" w:rsidRPr="0096098A" w:rsidRDefault="0096098A" w:rsidP="0096098A"/>
    <w:p w14:paraId="7B716931" w14:textId="7F90E254" w:rsidR="0096098A" w:rsidRDefault="0096098A" w:rsidP="0096098A"/>
    <w:p w14:paraId="74479BE3" w14:textId="7A34388A" w:rsidR="0096098A" w:rsidRDefault="0096098A" w:rsidP="0096098A"/>
    <w:p w14:paraId="406A07AF" w14:textId="5FCB89C0" w:rsidR="0096098A" w:rsidRDefault="0096098A" w:rsidP="0096098A">
      <w:pPr>
        <w:tabs>
          <w:tab w:val="left" w:pos="2160"/>
        </w:tabs>
      </w:pPr>
      <w:r>
        <w:tab/>
      </w:r>
    </w:p>
    <w:p w14:paraId="57B898D2" w14:textId="6250A321" w:rsidR="00D46882" w:rsidRPr="0096098A" w:rsidRDefault="0096098A" w:rsidP="0096098A">
      <w:pPr>
        <w:tabs>
          <w:tab w:val="left" w:pos="2160"/>
        </w:tabs>
      </w:pPr>
      <w:r>
        <w:br w:type="column"/>
      </w:r>
      <w:r w:rsidR="00BD01C2">
        <w:rPr>
          <w:noProof/>
        </w:rPr>
        <w:drawing>
          <wp:anchor distT="0" distB="0" distL="114300" distR="114300" simplePos="0" relativeHeight="251674624" behindDoc="1" locked="0" layoutInCell="1" allowOverlap="1" wp14:anchorId="6774507F" wp14:editId="0E610D82">
            <wp:simplePos x="0" y="0"/>
            <wp:positionH relativeFrom="column">
              <wp:posOffset>57150</wp:posOffset>
            </wp:positionH>
            <wp:positionV relativeFrom="paragraph">
              <wp:posOffset>914400</wp:posOffset>
            </wp:positionV>
            <wp:extent cx="7657465" cy="856805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465" cy="856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1C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D05639" wp14:editId="05C91616">
                <wp:simplePos x="0" y="0"/>
                <wp:positionH relativeFrom="column">
                  <wp:posOffset>457200</wp:posOffset>
                </wp:positionH>
                <wp:positionV relativeFrom="paragraph">
                  <wp:posOffset>7713345</wp:posOffset>
                </wp:positionV>
                <wp:extent cx="6858000" cy="9144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03E73" w14:textId="77777777" w:rsidR="000C70C2" w:rsidRPr="0096098A" w:rsidRDefault="000C70C2" w:rsidP="0096098A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</w:rPr>
                              <w:t>Customizable message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36pt;margin-top:607.35pt;width:540pt;height:1in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" filled="f" stroked="f">
                <v:textbox>
                  <w:txbxContent>
                    <w:p w14:paraId="4A103E73" w14:textId="77777777" w:rsidR="000C70C2" w:rsidRPr="0096098A" w:rsidRDefault="000C70C2" w:rsidP="0096098A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  <w:r>
                        <w:rPr>
                          <w:rFonts w:ascii="Arial" w:hAnsi="Arial" w:cs="Arial"/>
                          <w:color w:val="4F81BD" w:themeColor="accent1"/>
                        </w:rPr>
                        <w:t>Customizable message goes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2DB1">
        <w:rPr>
          <w:rFonts w:hint="eastAsia"/>
          <w:noProof/>
        </w:rPr>
        <w:drawing>
          <wp:anchor distT="0" distB="0" distL="114300" distR="114300" simplePos="0" relativeHeight="251712512" behindDoc="1" locked="0" layoutInCell="1" allowOverlap="1" wp14:anchorId="455A5A61" wp14:editId="27CBFA0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598304"/>
            <wp:effectExtent l="0" t="0" r="0" b="1905"/>
            <wp:wrapNone/>
            <wp:docPr id="21" name="Picture 21" descr="Macintosh HD:Users:afonseca:Desktop:Personal:5th:RCC:RCC-0040-16 ShopIn Annual Concepts 8:Assets:Shop In word doc background v2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fonseca:Desktop:Personal:5th:RCC:RCC-0040-16 ShopIn Annual Concepts 8:Assets:Shop In word doc background v2 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59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6882" w:rsidRPr="0096098A" w:rsidSect="00BD01C2">
      <w:pgSz w:w="12240" w:h="15840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otham Medium">
    <w:altName w:val="Gotham Medium"/>
    <w:charset w:val="00"/>
    <w:family w:val="auto"/>
    <w:pitch w:val="variable"/>
    <w:sig w:usb0="A10000FF" w:usb1="4000005B" w:usb2="00000000" w:usb3="00000000" w:csb0="000001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EAA"/>
    <w:rsid w:val="000C70C2"/>
    <w:rsid w:val="00144C46"/>
    <w:rsid w:val="0017444B"/>
    <w:rsid w:val="001E2DB1"/>
    <w:rsid w:val="00243FFB"/>
    <w:rsid w:val="00282ABA"/>
    <w:rsid w:val="003058BD"/>
    <w:rsid w:val="00471038"/>
    <w:rsid w:val="005C6BF0"/>
    <w:rsid w:val="0066473E"/>
    <w:rsid w:val="007C7371"/>
    <w:rsid w:val="008637AC"/>
    <w:rsid w:val="00866DA6"/>
    <w:rsid w:val="00880DD7"/>
    <w:rsid w:val="0096098A"/>
    <w:rsid w:val="00962687"/>
    <w:rsid w:val="00982D96"/>
    <w:rsid w:val="009B0F38"/>
    <w:rsid w:val="009D2BDA"/>
    <w:rsid w:val="00A67EAA"/>
    <w:rsid w:val="00BD01C2"/>
    <w:rsid w:val="00BF64A1"/>
    <w:rsid w:val="00C016D5"/>
    <w:rsid w:val="00C50170"/>
    <w:rsid w:val="00D32BC1"/>
    <w:rsid w:val="00D46882"/>
    <w:rsid w:val="00D62BA5"/>
    <w:rsid w:val="00D8504D"/>
    <w:rsid w:val="00F02C4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E279B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26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687"/>
    <w:rPr>
      <w:rFonts w:ascii="Lucida Grande" w:hAnsi="Lucida Grande" w:cs="Lucida Grande"/>
      <w:sz w:val="18"/>
      <w:szCs w:val="18"/>
    </w:rPr>
  </w:style>
  <w:style w:type="character" w:customStyle="1" w:styleId="A4">
    <w:name w:val="A4"/>
    <w:uiPriority w:val="99"/>
    <w:rsid w:val="00282ABA"/>
    <w:rPr>
      <w:rFonts w:cs="Gotham Medium"/>
      <w:color w:val="00569E"/>
      <w:sz w:val="32"/>
      <w:szCs w:val="32"/>
    </w:rPr>
  </w:style>
  <w:style w:type="character" w:customStyle="1" w:styleId="A5">
    <w:name w:val="A5"/>
    <w:uiPriority w:val="99"/>
    <w:rsid w:val="00282ABA"/>
    <w:rPr>
      <w:rFonts w:cs="Gotham Medium"/>
      <w:i/>
      <w:iCs/>
      <w:color w:val="00569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2.png"/><Relationship Id="rId21" Type="http://schemas.microsoft.com/office/2007/relationships/hdphoto" Target="media/hdphoto5.wdp"/><Relationship Id="rId22" Type="http://schemas.openxmlformats.org/officeDocument/2006/relationships/image" Target="media/image13.png"/><Relationship Id="rId23" Type="http://schemas.microsoft.com/office/2007/relationships/hdphoto" Target="media/hdphoto6.wdp"/><Relationship Id="rId24" Type="http://schemas.openxmlformats.org/officeDocument/2006/relationships/image" Target="media/image14.jpeg"/><Relationship Id="rId25" Type="http://schemas.openxmlformats.org/officeDocument/2006/relationships/image" Target="media/image15.jpg"/><Relationship Id="rId26" Type="http://schemas.openxmlformats.org/officeDocument/2006/relationships/image" Target="media/image16.jpg"/><Relationship Id="rId27" Type="http://schemas.openxmlformats.org/officeDocument/2006/relationships/image" Target="media/image17.jpg"/><Relationship Id="rId28" Type="http://schemas.openxmlformats.org/officeDocument/2006/relationships/image" Target="media/image18.jp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microsoft.com/office/2007/relationships/hdphoto" Target="media/hdphoto1.wdp"/><Relationship Id="rId14" Type="http://schemas.openxmlformats.org/officeDocument/2006/relationships/image" Target="media/image9.png"/><Relationship Id="rId15" Type="http://schemas.microsoft.com/office/2007/relationships/hdphoto" Target="media/hdphoto2.wdp"/><Relationship Id="rId16" Type="http://schemas.openxmlformats.org/officeDocument/2006/relationships/image" Target="media/image10.png"/><Relationship Id="rId17" Type="http://schemas.microsoft.com/office/2007/relationships/hdphoto" Target="media/hdphoto3.wdp"/><Relationship Id="rId18" Type="http://schemas.openxmlformats.org/officeDocument/2006/relationships/image" Target="media/image11.png"/><Relationship Id="rId19" Type="http://schemas.microsoft.com/office/2007/relationships/hdphoto" Target="media/hdphoto4.wdp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0B7F2D-D954-3A4A-84BB-C38D745EF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Mothers-Template.docx</Template>
  <TotalTime>1</TotalTime>
  <Pages>5</Pages>
  <Words>32</Words>
  <Characters>185</Characters>
  <Application>Microsoft Macintosh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Tapia</dc:creator>
  <cp:keywords/>
  <dc:description/>
  <cp:lastModifiedBy>Paul Madduma</cp:lastModifiedBy>
  <cp:revision>2</cp:revision>
  <cp:lastPrinted>2016-04-15T13:59:00Z</cp:lastPrinted>
  <dcterms:created xsi:type="dcterms:W3CDTF">2020-04-01T17:16:00Z</dcterms:created>
  <dcterms:modified xsi:type="dcterms:W3CDTF">2020-04-01T17:16:00Z</dcterms:modified>
</cp:coreProperties>
</file>